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1"/>
        <w:gridCol w:w="1305"/>
        <w:gridCol w:w="28"/>
        <w:gridCol w:w="411"/>
        <w:gridCol w:w="412"/>
        <w:gridCol w:w="28"/>
        <w:gridCol w:w="1359"/>
        <w:gridCol w:w="3489"/>
        <w:gridCol w:w="29"/>
      </w:tblGrid>
      <w:tr w:rsidR="006D4B3E" w:rsidRPr="00A37A2A" w14:paraId="5F2D4165" w14:textId="77777777" w:rsidTr="006D7989">
        <w:trPr>
          <w:trHeight w:hRule="exact" w:val="1560"/>
        </w:trPr>
        <w:tc>
          <w:tcPr>
            <w:tcW w:w="4904" w:type="dxa"/>
            <w:gridSpan w:val="3"/>
          </w:tcPr>
          <w:p w14:paraId="3B6EB18D" w14:textId="77777777" w:rsidR="006D4B3E" w:rsidRPr="00A67544" w:rsidRDefault="004A03C0" w:rsidP="0032014C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An die</w:t>
            </w:r>
          </w:p>
          <w:p w14:paraId="209E32DC" w14:textId="77777777" w:rsidR="006D4B3E" w:rsidRPr="00A67544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Mediationsstelle</w:t>
            </w:r>
          </w:p>
          <w:p w14:paraId="7011E415" w14:textId="77777777" w:rsidR="006D4B3E" w:rsidRPr="00A67544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der Handelskammer Bozen</w:t>
            </w:r>
          </w:p>
          <w:p w14:paraId="7967E260" w14:textId="77777777" w:rsidR="006D4B3E" w:rsidRPr="00A67544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Südtiroler Straße 60</w:t>
            </w:r>
          </w:p>
          <w:p w14:paraId="21647AAF" w14:textId="77777777" w:rsidR="006D4B3E" w:rsidRPr="00A67544" w:rsidRDefault="006D4B3E" w:rsidP="0032014C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39100 Bozen</w:t>
            </w:r>
          </w:p>
        </w:tc>
        <w:tc>
          <w:tcPr>
            <w:tcW w:w="851" w:type="dxa"/>
            <w:gridSpan w:val="3"/>
          </w:tcPr>
          <w:p w14:paraId="26C33E27" w14:textId="6097F801" w:rsidR="006D4B3E" w:rsidRPr="00A67544" w:rsidRDefault="006D4B3E" w:rsidP="0032014C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B3428F3" w14:textId="55FB7881" w:rsidR="006D4B3E" w:rsidRPr="00A67544" w:rsidRDefault="006C52D0" w:rsidP="0032014C">
            <w:pPr>
              <w:pStyle w:val="W0"/>
              <w:spacing w:before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C72CC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24DB3FD" wp14:editId="6F512123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-1201420</wp:posOffset>
                      </wp:positionV>
                      <wp:extent cx="1990725" cy="333375"/>
                      <wp:effectExtent l="0" t="0" r="9525" b="9525"/>
                      <wp:wrapNone/>
                      <wp:docPr id="855866418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07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773B41" w14:textId="4C3EF506" w:rsidR="00AC72CC" w:rsidRPr="006C52D0" w:rsidRDefault="00AC72CC" w:rsidP="00AC72CC">
                                  <w:pPr>
                                    <w:spacing w:after="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6C52D0">
                                    <w:rPr>
                                      <w:sz w:val="14"/>
                                      <w:szCs w:val="14"/>
                                    </w:rPr>
                                    <w:t>Der Mediationsstelle vorbehalten</w:t>
                                  </w:r>
                                </w:p>
                                <w:p w14:paraId="10CB81AC" w14:textId="264ABBA0" w:rsidR="00AC72CC" w:rsidRPr="006C52D0" w:rsidRDefault="00AC72CC" w:rsidP="00AC72CC">
                                  <w:pPr>
                                    <w:spacing w:after="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6C52D0">
                                    <w:rPr>
                                      <w:sz w:val="14"/>
                                      <w:szCs w:val="14"/>
                                    </w:rPr>
                                    <w:t>Riservato all’Organismo di Mediazione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4DB3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left:0;text-align:left;margin-left:130.2pt;margin-top:-94.6pt;width:156.75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" stroked="f">
                      <v:textbox>
                        <w:txbxContent>
                          <w:p w14:paraId="4C773B41" w14:textId="4C3EF506" w:rsidR="00AC72CC" w:rsidRPr="006C52D0" w:rsidRDefault="00AC72CC" w:rsidP="00AC72CC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6C52D0">
                              <w:rPr>
                                <w:sz w:val="14"/>
                                <w:szCs w:val="14"/>
                              </w:rPr>
                              <w:t>Der Mediationsstelle vorbehalten</w:t>
                            </w:r>
                          </w:p>
                          <w:p w14:paraId="10CB81AC" w14:textId="264ABBA0" w:rsidR="00AC72CC" w:rsidRPr="006C52D0" w:rsidRDefault="00AC72CC" w:rsidP="00AC72CC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6C52D0">
                              <w:rPr>
                                <w:sz w:val="14"/>
                                <w:szCs w:val="14"/>
                              </w:rPr>
                              <w:t>Riservato all’Organismo di Mediazione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72CC" w:rsidRPr="00613AFB">
              <w:rPr>
                <w:rFonts w:ascii="Arial Narrow" w:hAnsi="Arial Narrow" w:cs="Arial"/>
                <w:noProof/>
                <w:sz w:val="22"/>
                <w:szCs w:val="22"/>
                <w:lang w:val="it-IT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712138F" wp14:editId="70537D7A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-2201545</wp:posOffset>
                      </wp:positionV>
                      <wp:extent cx="1524000" cy="952500"/>
                      <wp:effectExtent l="0" t="0" r="19050" b="19050"/>
                      <wp:wrapNone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660AF4" w14:textId="479055CE" w:rsidR="00613AFB" w:rsidRPr="00613AFB" w:rsidRDefault="00613AFB">
                                  <w:pP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3AF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Mediationsnummer</w:t>
                                  </w:r>
                                </w:p>
                                <w:p w14:paraId="1F8C491F" w14:textId="32610588" w:rsidR="00613AFB" w:rsidRPr="00613AFB" w:rsidRDefault="00613AFB">
                                  <w:pP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3AF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Numero Procedimento</w:t>
                                  </w:r>
                                </w:p>
                                <w:p w14:paraId="4EF69C7D" w14:textId="77777777" w:rsidR="00613AFB" w:rsidRDefault="00613AFB"/>
                                <w:p w14:paraId="1C06B414" w14:textId="76343F80" w:rsidR="00613AFB" w:rsidRDefault="00613AFB">
                                  <w:r w:rsidRPr="00613AFB">
                                    <w:rPr>
                                      <w:b/>
                                      <w:bCs/>
                                    </w:rPr>
                                    <w:t>_____________________</w:t>
                                  </w:r>
                                  <w:r>
                                    <w:t>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2138F" id="_x0000_s1027" type="#_x0000_t202" style="position:absolute;left:0;text-align:left;margin-left:136.95pt;margin-top:-173.35pt;width:120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">
                      <v:textbox>
                        <w:txbxContent>
                          <w:p w14:paraId="31660AF4" w14:textId="479055CE" w:rsidR="00613AFB" w:rsidRPr="00613AFB" w:rsidRDefault="00613AFB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3AFB">
                              <w:rPr>
                                <w:rFonts w:ascii="Arial Narrow" w:hAnsi="Arial Narrow"/>
                                <w:b/>
                                <w:bCs/>
                                <w:sz w:val="22"/>
                                <w:szCs w:val="22"/>
                              </w:rPr>
                              <w:t>Mediationsnummer</w:t>
                            </w:r>
                          </w:p>
                          <w:p w14:paraId="1F8C491F" w14:textId="32610588" w:rsidR="00613AFB" w:rsidRPr="00613AFB" w:rsidRDefault="00613AFB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3AFB">
                              <w:rPr>
                                <w:rFonts w:ascii="Arial Narrow" w:hAnsi="Arial Narrow"/>
                                <w:b/>
                                <w:bCs/>
                                <w:sz w:val="22"/>
                                <w:szCs w:val="22"/>
                              </w:rPr>
                              <w:t>Numero Procedimento</w:t>
                            </w:r>
                          </w:p>
                          <w:p w14:paraId="4EF69C7D" w14:textId="77777777" w:rsidR="00613AFB" w:rsidRDefault="00613AFB"/>
                          <w:p w14:paraId="1C06B414" w14:textId="76343F80" w:rsidR="00613AFB" w:rsidRDefault="00613AFB">
                            <w:r w:rsidRPr="00613AFB">
                              <w:rPr>
                                <w:b/>
                                <w:bCs/>
                              </w:rPr>
                              <w:t>_____________________</w:t>
                            </w:r>
                            <w:r>
                              <w:t>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Spett.le</w:t>
            </w:r>
            <w:r w:rsidR="00C3209B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                                         </w:t>
            </w:r>
          </w:p>
          <w:p w14:paraId="0B13B065" w14:textId="0DC01D43" w:rsidR="006D4B3E" w:rsidRPr="00A67544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Organismo di mediazione </w:t>
            </w:r>
          </w:p>
          <w:p w14:paraId="0D62DC6D" w14:textId="5CD01EE2" w:rsidR="006D4B3E" w:rsidRPr="00A67544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della Camera di commercio di Bolzano</w:t>
            </w:r>
          </w:p>
          <w:p w14:paraId="24AEEAE3" w14:textId="4DD74FFD" w:rsidR="006D4B3E" w:rsidRPr="00A67544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Via Alto Adige 60</w:t>
            </w:r>
          </w:p>
          <w:p w14:paraId="6575BD29" w14:textId="7ECDED32" w:rsidR="006D4B3E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39100 Bolzano</w:t>
            </w:r>
          </w:p>
          <w:p w14:paraId="7DEABD1D" w14:textId="7F361495" w:rsidR="00613AFB" w:rsidRDefault="00613AFB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14:paraId="4397FC52" w14:textId="77777777" w:rsidR="00613AFB" w:rsidRDefault="00613AFB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14:paraId="7B5D93B3" w14:textId="77777777" w:rsidR="00613AFB" w:rsidRPr="00A67544" w:rsidRDefault="00613AFB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14:paraId="794D13E3" w14:textId="77777777" w:rsidR="006D4B3E" w:rsidRDefault="006D4B3E" w:rsidP="0032014C">
            <w:pPr>
              <w:spacing w:after="0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  <w:p w14:paraId="70E6BEA9" w14:textId="3E9F89C9" w:rsidR="00613AFB" w:rsidRPr="00A67544" w:rsidRDefault="00613AFB" w:rsidP="0032014C">
            <w:pPr>
              <w:spacing w:after="0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</w:tc>
      </w:tr>
      <w:tr w:rsidR="006D4B3E" w:rsidRPr="00A37A2A" w14:paraId="40078FCB" w14:textId="77777777" w:rsidTr="006D7989">
        <w:tc>
          <w:tcPr>
            <w:tcW w:w="4904" w:type="dxa"/>
            <w:gridSpan w:val="3"/>
          </w:tcPr>
          <w:p w14:paraId="3EE54052" w14:textId="12B312B2" w:rsidR="006D4B3E" w:rsidRPr="00A67544" w:rsidRDefault="006D4B3E" w:rsidP="00E13A0B">
            <w:pPr>
              <w:pStyle w:val="1A"/>
              <w:spacing w:before="120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none"/>
              </w:rPr>
              <w:t>ANTRAG ZUR DURCHFÜHRUNG EINER MEDIATION</w:t>
            </w:r>
            <w:r w:rsidR="00E13A0B">
              <w:rPr>
                <w:rFonts w:ascii="Arial Narrow" w:hAnsi="Arial Narrow" w:cs="Arial"/>
                <w:sz w:val="22"/>
                <w:szCs w:val="22"/>
                <w:u w:val="none"/>
              </w:rPr>
              <w:br/>
            </w:r>
            <w:r w:rsidRPr="00A67544">
              <w:rPr>
                <w:rFonts w:ascii="Arial Narrow" w:hAnsi="Arial Narrow" w:cs="Arial"/>
                <w:sz w:val="22"/>
                <w:szCs w:val="22"/>
                <w:u w:val="none"/>
              </w:rPr>
              <w:t>im Sinne der gesetzesvertretenden Verordnung Nr. 28 vom 04.03.2010</w:t>
            </w:r>
          </w:p>
        </w:tc>
        <w:tc>
          <w:tcPr>
            <w:tcW w:w="851" w:type="dxa"/>
            <w:gridSpan w:val="3"/>
          </w:tcPr>
          <w:p w14:paraId="7BE15217" w14:textId="77777777" w:rsidR="006D4B3E" w:rsidRPr="00A67544" w:rsidRDefault="006D4B3E" w:rsidP="0032014C">
            <w:pPr>
              <w:pStyle w:val="StandardZFK"/>
              <w:spacing w:before="120" w:after="36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E1BD8DF" w14:textId="223A864A" w:rsidR="006D4B3E" w:rsidRPr="00A67544" w:rsidRDefault="006D4B3E" w:rsidP="00E13A0B">
            <w:pPr>
              <w:pStyle w:val="1A"/>
              <w:spacing w:before="120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 xml:space="preserve">DOMANDA DI MEDIAZIONE </w:t>
            </w:r>
            <w:r w:rsidR="00E13A0B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br/>
            </w:r>
            <w:r w:rsidRPr="00A67544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>ai sensi del decreto legislativo</w:t>
            </w:r>
          </w:p>
          <w:p w14:paraId="61294928" w14:textId="613E3D48" w:rsidR="006D4B3E" w:rsidRDefault="006D4B3E" w:rsidP="0032014C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>04.03.2010, n. 28</w:t>
            </w:r>
          </w:p>
          <w:p w14:paraId="7D5BA64B" w14:textId="16B722E6" w:rsidR="00C3209B" w:rsidRPr="00A67544" w:rsidRDefault="00C3209B" w:rsidP="00613AFB">
            <w:pPr>
              <w:pStyle w:val="1A"/>
              <w:spacing w:before="0"/>
              <w:ind w:left="0" w:firstLine="0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</w:p>
        </w:tc>
      </w:tr>
      <w:tr w:rsidR="00F04A3A" w:rsidRPr="00A37A2A" w14:paraId="5057A9DF" w14:textId="77777777" w:rsidTr="006D7989">
        <w:tc>
          <w:tcPr>
            <w:tcW w:w="4904" w:type="dxa"/>
            <w:gridSpan w:val="3"/>
          </w:tcPr>
          <w:p w14:paraId="1B440EEB" w14:textId="5AA8AB35" w:rsidR="00F04A3A" w:rsidRPr="00F04A3A" w:rsidRDefault="00F04A3A" w:rsidP="00F04A3A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u w:val="none"/>
              </w:rPr>
            </w:pPr>
            <w:r w:rsidRPr="00F04A3A"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  <w:t>ANTRAGSTELLER/IN</w:t>
            </w:r>
          </w:p>
        </w:tc>
        <w:tc>
          <w:tcPr>
            <w:tcW w:w="851" w:type="dxa"/>
            <w:gridSpan w:val="3"/>
          </w:tcPr>
          <w:p w14:paraId="1CFD118F" w14:textId="77777777" w:rsidR="00F04A3A" w:rsidRPr="00F04A3A" w:rsidRDefault="00F04A3A" w:rsidP="00F04A3A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39759AA" w14:textId="527BC64E" w:rsidR="00F04A3A" w:rsidRPr="00F04A3A" w:rsidRDefault="00F04A3A" w:rsidP="00F04A3A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F04A3A"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  <w:t>RICHIEDENTE</w:t>
            </w:r>
          </w:p>
        </w:tc>
      </w:tr>
      <w:tr w:rsidR="006D4B3E" w:rsidRPr="00A37A2A" w14:paraId="63358843" w14:textId="77777777" w:rsidTr="006D7989">
        <w:tc>
          <w:tcPr>
            <w:tcW w:w="4904" w:type="dxa"/>
            <w:gridSpan w:val="3"/>
          </w:tcPr>
          <w:p w14:paraId="7D244505" w14:textId="77777777" w:rsidR="006D4B3E" w:rsidRPr="00A67544" w:rsidRDefault="006D4B3E" w:rsidP="006D7CD0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Der/die Unterfertigte</w:t>
            </w:r>
          </w:p>
        </w:tc>
        <w:tc>
          <w:tcPr>
            <w:tcW w:w="851" w:type="dxa"/>
            <w:gridSpan w:val="3"/>
          </w:tcPr>
          <w:p w14:paraId="7378CEB1" w14:textId="77777777" w:rsidR="006D4B3E" w:rsidRPr="00A67544" w:rsidRDefault="006D4B3E" w:rsidP="006D7CD0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C9E627E" w14:textId="63EDA172" w:rsidR="006D4B3E" w:rsidRPr="00A67544" w:rsidRDefault="006D4B3E" w:rsidP="006D7CD0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Il/la 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sottoscritto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/a</w:t>
            </w:r>
          </w:p>
        </w:tc>
      </w:tr>
      <w:bookmarkStart w:id="0" w:name="_Hlk45108469"/>
      <w:tr w:rsidR="006D4B3E" w:rsidRPr="00A37A2A" w14:paraId="3DFF2C1A" w14:textId="77777777" w:rsidTr="006D7989">
        <w:tc>
          <w:tcPr>
            <w:tcW w:w="10632" w:type="dxa"/>
            <w:gridSpan w:val="9"/>
          </w:tcPr>
          <w:p w14:paraId="17B9625C" w14:textId="20830638" w:rsidR="006D4B3E" w:rsidRPr="00A67544" w:rsidRDefault="004A1EBB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fertigter"/>
                  <w:enabled/>
                  <w:calcOnExit w:val="0"/>
                  <w:statusText w:type="text" w:val="Vollständiger Name // Nome Completo"/>
                  <w:textInput>
                    <w:maxLength w:val="85"/>
                  </w:textInput>
                </w:ffData>
              </w:fldChar>
            </w:r>
            <w:bookmarkStart w:id="1" w:name="Unterfertigter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"/>
            <w:r w:rsidR="00A37A2A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bookmarkEnd w:id="0"/>
      <w:tr w:rsidR="006D4B3E" w:rsidRPr="00A37A2A" w14:paraId="135AAB5D" w14:textId="77777777" w:rsidTr="006D7989">
        <w:tc>
          <w:tcPr>
            <w:tcW w:w="4904" w:type="dxa"/>
            <w:gridSpan w:val="3"/>
          </w:tcPr>
          <w:p w14:paraId="014BC2A2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Steuernummer</w:t>
            </w:r>
          </w:p>
        </w:tc>
        <w:tc>
          <w:tcPr>
            <w:tcW w:w="851" w:type="dxa"/>
            <w:gridSpan w:val="3"/>
          </w:tcPr>
          <w:p w14:paraId="52766484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22FB077A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codice fiscale</w:t>
            </w:r>
          </w:p>
        </w:tc>
      </w:tr>
      <w:tr w:rsidR="006D4B3E" w:rsidRPr="00A37A2A" w14:paraId="21DAD9B1" w14:textId="77777777" w:rsidTr="006D7989">
        <w:tc>
          <w:tcPr>
            <w:tcW w:w="10632" w:type="dxa"/>
            <w:gridSpan w:val="9"/>
          </w:tcPr>
          <w:p w14:paraId="186CD2AC" w14:textId="77777777" w:rsidR="006D4B3E" w:rsidRPr="00A67544" w:rsidRDefault="003C08C5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Steuernummer // Codice Fiscale"/>
                  <w:textInput>
                    <w:maxLength w:val="16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="00A37A2A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93485F" w14:paraId="54BA3D8B" w14:textId="77777777" w:rsidTr="006D7989">
        <w:tc>
          <w:tcPr>
            <w:tcW w:w="4904" w:type="dxa"/>
            <w:gridSpan w:val="3"/>
          </w:tcPr>
          <w:p w14:paraId="63DE2088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wohnhaft in / PLZ / Ort</w:t>
            </w:r>
            <w:r w:rsidR="0031311C" w:rsidRPr="00A67544">
              <w:rPr>
                <w:rFonts w:ascii="Arial Narrow" w:hAnsi="Arial Narrow" w:cs="Arial"/>
                <w:sz w:val="22"/>
                <w:szCs w:val="22"/>
              </w:rPr>
              <w:t xml:space="preserve"> / Provinz</w:t>
            </w:r>
          </w:p>
        </w:tc>
        <w:tc>
          <w:tcPr>
            <w:tcW w:w="851" w:type="dxa"/>
            <w:gridSpan w:val="3"/>
          </w:tcPr>
          <w:p w14:paraId="5B92FB50" w14:textId="77777777" w:rsidR="006D4B3E" w:rsidRPr="00A67544" w:rsidRDefault="006D4B3E" w:rsidP="006D7CD0">
            <w:pPr>
              <w:spacing w:before="240" w:after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30C01A35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residente in / CAP / </w:t>
            </w:r>
            <w:r w:rsidR="0031311C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località / Provincia</w:t>
            </w:r>
          </w:p>
        </w:tc>
      </w:tr>
      <w:tr w:rsidR="006D4B3E" w:rsidRPr="00A37A2A" w14:paraId="7DB7B80F" w14:textId="77777777" w:rsidTr="006D7989">
        <w:tc>
          <w:tcPr>
            <w:tcW w:w="10632" w:type="dxa"/>
            <w:gridSpan w:val="9"/>
          </w:tcPr>
          <w:p w14:paraId="07D7D29E" w14:textId="77777777" w:rsidR="006D4B3E" w:rsidRPr="00A67544" w:rsidRDefault="003C08C5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="00A37A2A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6027D44C" w14:textId="77777777" w:rsidTr="006D7989">
        <w:tc>
          <w:tcPr>
            <w:tcW w:w="4904" w:type="dxa"/>
            <w:gridSpan w:val="3"/>
          </w:tcPr>
          <w:p w14:paraId="0C1D0E4A" w14:textId="77777777" w:rsidR="006D4B3E" w:rsidRPr="00A67544" w:rsidRDefault="006D4B3E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Straße</w:t>
            </w:r>
            <w:proofErr w:type="spellEnd"/>
          </w:p>
        </w:tc>
        <w:tc>
          <w:tcPr>
            <w:tcW w:w="851" w:type="dxa"/>
            <w:gridSpan w:val="3"/>
          </w:tcPr>
          <w:p w14:paraId="51B9E3A8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35F7567" w14:textId="77777777" w:rsidR="006D4B3E" w:rsidRPr="00A67544" w:rsidRDefault="006D4B3E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via</w:t>
            </w:r>
          </w:p>
        </w:tc>
      </w:tr>
      <w:tr w:rsidR="006D4B3E" w:rsidRPr="00A37A2A" w14:paraId="1F7E820C" w14:textId="77777777" w:rsidTr="006D7989">
        <w:tc>
          <w:tcPr>
            <w:tcW w:w="10632" w:type="dxa"/>
            <w:gridSpan w:val="9"/>
          </w:tcPr>
          <w:p w14:paraId="73084651" w14:textId="77777777" w:rsidR="006D4B3E" w:rsidRPr="00A67544" w:rsidRDefault="003C08C5" w:rsidP="00B10654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aße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2" w:name="Straße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"/>
            <w:r w:rsidR="00B10654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32014C" w:rsidRPr="0093485F" w14:paraId="007E4D98" w14:textId="77777777" w:rsidTr="006D7989">
        <w:tc>
          <w:tcPr>
            <w:tcW w:w="4904" w:type="dxa"/>
            <w:gridSpan w:val="3"/>
          </w:tcPr>
          <w:p w14:paraId="534FBA22" w14:textId="77777777" w:rsidR="0032014C" w:rsidRPr="00A67544" w:rsidRDefault="0032014C" w:rsidP="006D7CD0">
            <w:pPr>
              <w:pStyle w:val="W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Telefonnummer und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E-mail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>-Adresse</w:t>
            </w:r>
          </w:p>
        </w:tc>
        <w:tc>
          <w:tcPr>
            <w:tcW w:w="851" w:type="dxa"/>
            <w:gridSpan w:val="3"/>
          </w:tcPr>
          <w:p w14:paraId="34A497E6" w14:textId="77777777" w:rsidR="0032014C" w:rsidRPr="00A67544" w:rsidRDefault="0032014C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9641B76" w14:textId="77777777" w:rsidR="0032014C" w:rsidRPr="00A67544" w:rsidRDefault="0032014C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Numero di telefono e indirizzo E-mail</w:t>
            </w:r>
          </w:p>
        </w:tc>
      </w:tr>
      <w:tr w:rsidR="0032014C" w:rsidRPr="00A37A2A" w14:paraId="51B133BF" w14:textId="77777777" w:rsidTr="006D7989">
        <w:tc>
          <w:tcPr>
            <w:tcW w:w="10632" w:type="dxa"/>
            <w:gridSpan w:val="9"/>
          </w:tcPr>
          <w:p w14:paraId="08737DE3" w14:textId="77777777" w:rsidR="0032014C" w:rsidRPr="00A67544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TelMail"/>
                  <w:enabled/>
                  <w:calcOnExit w:val="0"/>
                  <w:helpText w:type="text" w:val="Telefonnummer und E-mail-Adresse // Numero di telefono e indirizzo E-mail"/>
                  <w:statusText w:type="text" w:val="Telefonnummer und E-mail-Adresse // Numero di telefono e indirizzo E-mail"/>
                  <w:textInput>
                    <w:maxLength w:val="85"/>
                  </w:textInput>
                </w:ffData>
              </w:fldChar>
            </w:r>
            <w:bookmarkStart w:id="3" w:name="TelMail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"/>
            <w:r w:rsidR="0032014C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FE2A6E" w:rsidRPr="0093485F" w14:paraId="35E9A024" w14:textId="77777777" w:rsidTr="006D7989">
        <w:tc>
          <w:tcPr>
            <w:tcW w:w="4904" w:type="dxa"/>
            <w:gridSpan w:val="3"/>
          </w:tcPr>
          <w:p w14:paraId="161B1A44" w14:textId="2A2A1872" w:rsidR="00FE2A6E" w:rsidRPr="00A67544" w:rsidRDefault="00FE2A6E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Weitere Antragssteller</w:t>
            </w:r>
            <w:r w:rsidR="00CA5721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/innen</w:t>
            </w:r>
            <w:r w:rsidR="00BC38E6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(Name/Adresse/Steuernummer)</w:t>
            </w:r>
          </w:p>
        </w:tc>
        <w:tc>
          <w:tcPr>
            <w:tcW w:w="851" w:type="dxa"/>
            <w:gridSpan w:val="3"/>
          </w:tcPr>
          <w:p w14:paraId="28CB65D7" w14:textId="77777777" w:rsidR="00FE2A6E" w:rsidRPr="00A67544" w:rsidRDefault="00FE2A6E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E0EB95B" w14:textId="77777777" w:rsidR="00FE2A6E" w:rsidRPr="00A67544" w:rsidRDefault="00FE2A6E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Ulteriori istanti</w:t>
            </w:r>
            <w:r w:rsidR="00BC38E6" w:rsidRPr="00A67544">
              <w:rPr>
                <w:rFonts w:ascii="Arial Narrow" w:hAnsi="Arial Narrow" w:cs="Arial"/>
                <w:sz w:val="22"/>
                <w:szCs w:val="22"/>
              </w:rPr>
              <w:t xml:space="preserve"> (Nome/Indirizzo/Codice Fiscale)</w:t>
            </w:r>
          </w:p>
        </w:tc>
      </w:tr>
      <w:tr w:rsidR="00FE2A6E" w:rsidRPr="00FE2A6E" w14:paraId="2912F7FD" w14:textId="77777777" w:rsidTr="006D7989">
        <w:tc>
          <w:tcPr>
            <w:tcW w:w="10632" w:type="dxa"/>
            <w:gridSpan w:val="9"/>
          </w:tcPr>
          <w:p w14:paraId="5EB154E0" w14:textId="77777777" w:rsidR="00FE2A6E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1.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1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4" w:name="MehrAntragssteller1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4"/>
            <w:r w:rsidR="00FE2A6E"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5412005F" w14:textId="77777777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2.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2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5" w:name="MehrAntragssteller2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5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51A52509" w14:textId="77777777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3.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3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6" w:name="MehrAntragssteller3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6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478AB305" w14:textId="77777777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4.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4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7" w:name="MehrAntragssteller4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7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2F029E1C" w14:textId="77777777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5.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5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8" w:name="MehrAntragssteller5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8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1278631A" w14:textId="77777777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6.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6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9" w:name="MehrAntragssteller6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9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2F7EA880" w14:textId="56D680E3" w:rsidR="00B64CC9" w:rsidRPr="00A67544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7. 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7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10" w:name="MehrAntragssteller7"/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10"/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</w:tc>
      </w:tr>
      <w:tr w:rsidR="006D4B3E" w:rsidRPr="00A67544" w14:paraId="2220B6D9" w14:textId="77777777" w:rsidTr="006D7989">
        <w:tc>
          <w:tcPr>
            <w:tcW w:w="4904" w:type="dxa"/>
            <w:gridSpan w:val="3"/>
          </w:tcPr>
          <w:p w14:paraId="57C0754F" w14:textId="77777777" w:rsidR="006D4B3E" w:rsidRPr="00A67544" w:rsidRDefault="003C08C5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lastRenderedPageBreak/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2"/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end"/>
            </w:r>
            <w:bookmarkEnd w:id="11"/>
            <w:r w:rsidR="006D4B3E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persönlich</w:t>
            </w:r>
          </w:p>
          <w:p w14:paraId="0D612DB8" w14:textId="25817BE2" w:rsidR="006D4B3E" w:rsidRPr="00A67544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3"/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2"/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I</w: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nhaber</w:t>
            </w:r>
            <w:r w:rsidR="00CA5721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/Inhaberin</w: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</w:t>
            </w:r>
            <w:r w:rsidR="00CA5721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oder</w: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gesetzlicher Vertreter</w:t>
            </w:r>
            <w:r w:rsidR="00CA5721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/gesetzliche Vertreterin</w: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des Unternehmens</w:t>
            </w:r>
          </w:p>
          <w:p w14:paraId="2967CD5A" w14:textId="77777777" w:rsidR="00E25A6C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"/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end"/>
            </w:r>
            <w:bookmarkEnd w:id="13"/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Sachwalter/</w:t>
            </w:r>
            <w:r w:rsidR="00CA5721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Sachwalterin oder</w:t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</w:t>
            </w:r>
            <w:r w:rsidR="00E6123D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andere</w:t>
            </w:r>
            <w:r w:rsidR="00575D8B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von</w:t>
            </w:r>
            <w:r w:rsidR="00E6123D"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: </w:t>
            </w:r>
          </w:p>
          <w:p w14:paraId="6423B366" w14:textId="5C769072" w:rsidR="009717AD" w:rsidRPr="00A67544" w:rsidRDefault="00E6123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de-A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___________________________________</w:t>
            </w:r>
          </w:p>
        </w:tc>
        <w:tc>
          <w:tcPr>
            <w:tcW w:w="851" w:type="dxa"/>
            <w:gridSpan w:val="3"/>
          </w:tcPr>
          <w:p w14:paraId="48A63BCD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C5108F5" w14:textId="77777777" w:rsidR="006D4B3E" w:rsidRPr="00A67544" w:rsidRDefault="009717AD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4"/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4"/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ab/>
              <w:t>in proprio</w:t>
            </w:r>
          </w:p>
          <w:p w14:paraId="3BD15E8B" w14:textId="737A60B8" w:rsidR="006D4B3E" w:rsidRPr="00A67544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5"/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5"/>
            <w:r w:rsidRPr="00A67544">
              <w:rPr>
                <w:rFonts w:ascii="Arial Narrow" w:hAnsi="Arial Narrow" w:cs="Arial"/>
                <w:sz w:val="22"/>
                <w:szCs w:val="22"/>
              </w:rPr>
              <w:tab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>titolare o legale rappresentante dell’impresa</w:t>
            </w:r>
            <w:r w:rsidR="00CA5721" w:rsidRPr="00A67544">
              <w:rPr>
                <w:rFonts w:ascii="Arial Narrow" w:hAnsi="Arial Narrow" w:cs="Arial"/>
                <w:sz w:val="22"/>
                <w:szCs w:val="22"/>
              </w:rPr>
              <w:br/>
            </w:r>
          </w:p>
          <w:p w14:paraId="742FEDDC" w14:textId="77777777" w:rsidR="00E25A6C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7"/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6"/>
            <w:r w:rsidRPr="00A67544">
              <w:rPr>
                <w:rFonts w:ascii="Arial Narrow" w:hAnsi="Arial Narrow" w:cs="Arial"/>
                <w:sz w:val="22"/>
                <w:szCs w:val="22"/>
              </w:rPr>
              <w:tab/>
              <w:t>Amministratore</w:t>
            </w:r>
            <w:r w:rsidR="00CA5721" w:rsidRPr="00A67544">
              <w:rPr>
                <w:rFonts w:ascii="Arial Narrow" w:hAnsi="Arial Narrow" w:cs="Arial"/>
                <w:sz w:val="22"/>
                <w:szCs w:val="22"/>
              </w:rPr>
              <w:t>/Amministratrice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di sostegno </w:t>
            </w:r>
            <w:r w:rsidR="00CA5721" w:rsidRPr="00A67544">
              <w:rPr>
                <w:rFonts w:ascii="Arial Narrow" w:hAnsi="Arial Narrow" w:cs="Arial"/>
                <w:sz w:val="22"/>
                <w:szCs w:val="22"/>
              </w:rPr>
              <w:t>o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6123D" w:rsidRPr="00A67544">
              <w:rPr>
                <w:rFonts w:ascii="Arial Narrow" w:hAnsi="Arial Narrow" w:cs="Arial"/>
                <w:sz w:val="22"/>
                <w:szCs w:val="22"/>
              </w:rPr>
              <w:t>altro</w:t>
            </w:r>
            <w:r w:rsidR="00575D8B" w:rsidRPr="00A67544">
              <w:rPr>
                <w:rFonts w:ascii="Arial Narrow" w:hAnsi="Arial Narrow" w:cs="Arial"/>
                <w:sz w:val="22"/>
                <w:szCs w:val="22"/>
              </w:rPr>
              <w:t xml:space="preserve"> di</w:t>
            </w:r>
            <w:r w:rsidR="00E6123D" w:rsidRPr="00A6754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</w:p>
          <w:p w14:paraId="6A24D588" w14:textId="0E3DCEB7" w:rsidR="009717AD" w:rsidRPr="00A67544" w:rsidRDefault="00E6123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_______________________________</w:t>
            </w:r>
          </w:p>
        </w:tc>
      </w:tr>
      <w:tr w:rsidR="009717AD" w:rsidRPr="0093485F" w14:paraId="5C3BDF33" w14:textId="77777777" w:rsidTr="006D7989">
        <w:tc>
          <w:tcPr>
            <w:tcW w:w="4904" w:type="dxa"/>
            <w:gridSpan w:val="3"/>
          </w:tcPr>
          <w:p w14:paraId="5C1360A6" w14:textId="77777777" w:rsidR="009717AD" w:rsidRPr="00A67544" w:rsidRDefault="009717AD" w:rsidP="0088196C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Name oder Firmenbezeichnung</w:t>
            </w:r>
          </w:p>
        </w:tc>
        <w:tc>
          <w:tcPr>
            <w:tcW w:w="851" w:type="dxa"/>
            <w:gridSpan w:val="3"/>
          </w:tcPr>
          <w:p w14:paraId="6E6F9486" w14:textId="77777777" w:rsidR="009717AD" w:rsidRPr="00A67544" w:rsidRDefault="009717AD" w:rsidP="0088196C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49A1B8D0" w14:textId="77777777" w:rsidR="009717AD" w:rsidRPr="00A67544" w:rsidRDefault="009717AD" w:rsidP="0088196C">
            <w:pPr>
              <w:spacing w:before="120" w:after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Nome o denominazione dell‘impresa</w:t>
            </w:r>
          </w:p>
        </w:tc>
      </w:tr>
      <w:tr w:rsidR="009717AD" w:rsidRPr="00A37A2A" w14:paraId="7CBD5B1E" w14:textId="77777777" w:rsidTr="006D7989">
        <w:tc>
          <w:tcPr>
            <w:tcW w:w="10632" w:type="dxa"/>
            <w:gridSpan w:val="9"/>
          </w:tcPr>
          <w:p w14:paraId="7FEE86FB" w14:textId="77777777" w:rsidR="009717AD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bookmarkStart w:id="17" w:name="Name_Firma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7"/>
            <w:r w:rsidR="009717A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6797151A" w14:textId="77777777" w:rsidTr="006D7989">
        <w:tc>
          <w:tcPr>
            <w:tcW w:w="4904" w:type="dxa"/>
            <w:gridSpan w:val="3"/>
          </w:tcPr>
          <w:p w14:paraId="075D8B8F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Steuernummer / Mehrwertsteuernummer</w:t>
            </w:r>
          </w:p>
        </w:tc>
        <w:tc>
          <w:tcPr>
            <w:tcW w:w="851" w:type="dxa"/>
            <w:gridSpan w:val="3"/>
          </w:tcPr>
          <w:p w14:paraId="2ABF9197" w14:textId="77777777" w:rsidR="006D4B3E" w:rsidRPr="00A67544" w:rsidRDefault="006D4B3E" w:rsidP="006D7CD0">
            <w:pPr>
              <w:spacing w:before="240" w:after="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  <w:tc>
          <w:tcPr>
            <w:tcW w:w="4877" w:type="dxa"/>
            <w:gridSpan w:val="3"/>
          </w:tcPr>
          <w:p w14:paraId="124120E1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Codice fiscale / partita IVA</w:t>
            </w:r>
          </w:p>
        </w:tc>
      </w:tr>
      <w:tr w:rsidR="001A6A16" w:rsidRPr="00A37A2A" w14:paraId="7C0B8F9F" w14:textId="77777777" w:rsidTr="006D7989">
        <w:tc>
          <w:tcPr>
            <w:tcW w:w="10632" w:type="dxa"/>
            <w:gridSpan w:val="9"/>
          </w:tcPr>
          <w:p w14:paraId="2A117D95" w14:textId="77777777" w:rsidR="001A6A16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euernummer"/>
                  <w:enabled/>
                  <w:calcOnExit w:val="0"/>
                  <w:statusText w:type="text" w:val="Steuernummer oder Mehrwertsteuernummer // Codice fiscale o Partita IVA"/>
                  <w:textInput>
                    <w:maxLength w:val="16"/>
                  </w:textInput>
                </w:ffData>
              </w:fldChar>
            </w:r>
            <w:bookmarkStart w:id="18" w:name="Steuernummer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8"/>
            <w:r w:rsidR="001A6A16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93485F" w14:paraId="20F5E502" w14:textId="77777777" w:rsidTr="006D7989">
        <w:tc>
          <w:tcPr>
            <w:tcW w:w="4904" w:type="dxa"/>
            <w:gridSpan w:val="3"/>
          </w:tcPr>
          <w:p w14:paraId="6291C670" w14:textId="77777777" w:rsidR="006D4B3E" w:rsidRPr="00A67544" w:rsidRDefault="001A6A16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wohnhaft in oder </w:t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mit Sitz in </w:t>
            </w:r>
            <w:r w:rsidR="00D71BB9" w:rsidRPr="00A67544">
              <w:rPr>
                <w:rFonts w:ascii="Arial Narrow" w:hAnsi="Arial Narrow" w:cs="Arial"/>
                <w:sz w:val="22"/>
                <w:szCs w:val="22"/>
              </w:rPr>
              <w:t>PLZ / Ort / Provinz</w:t>
            </w:r>
          </w:p>
        </w:tc>
        <w:tc>
          <w:tcPr>
            <w:tcW w:w="851" w:type="dxa"/>
            <w:gridSpan w:val="3"/>
          </w:tcPr>
          <w:p w14:paraId="0D76A450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B8A3A93" w14:textId="77777777" w:rsidR="006D4B3E" w:rsidRPr="00A67544" w:rsidRDefault="001A6A16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residente a o </w:t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con sede in </w:t>
            </w:r>
            <w:r w:rsidR="00D71BB9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CAP / località / Provincia</w:t>
            </w:r>
          </w:p>
        </w:tc>
      </w:tr>
      <w:tr w:rsidR="001A6A16" w:rsidRPr="00A37A2A" w14:paraId="2484B754" w14:textId="77777777" w:rsidTr="006D7989">
        <w:tc>
          <w:tcPr>
            <w:tcW w:w="10632" w:type="dxa"/>
            <w:gridSpan w:val="9"/>
          </w:tcPr>
          <w:p w14:paraId="145F3BC5" w14:textId="77777777" w:rsidR="001A6A16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itz"/>
                  <w:enabled/>
                  <w:calcOnExit w:val="0"/>
                  <w:statusText w:type="text" w:val="PLZ, Ort und Provinz // CAP, Località e Provincia"/>
                  <w:textInput>
                    <w:maxLength w:val="85"/>
                  </w:textInput>
                </w:ffData>
              </w:fldChar>
            </w:r>
            <w:bookmarkStart w:id="19" w:name="Sitz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9"/>
            <w:r w:rsidR="001A6A16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2A1111" w:rsidRPr="00A37A2A" w14:paraId="27498BF5" w14:textId="77777777" w:rsidTr="006D7989">
        <w:tc>
          <w:tcPr>
            <w:tcW w:w="4904" w:type="dxa"/>
            <w:gridSpan w:val="3"/>
          </w:tcPr>
          <w:p w14:paraId="1279E54A" w14:textId="77777777" w:rsidR="002A1111" w:rsidRPr="00A67544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Straße</w:t>
            </w:r>
          </w:p>
        </w:tc>
        <w:tc>
          <w:tcPr>
            <w:tcW w:w="851" w:type="dxa"/>
            <w:gridSpan w:val="3"/>
          </w:tcPr>
          <w:p w14:paraId="695DFE34" w14:textId="77777777" w:rsidR="002A1111" w:rsidRPr="00A67544" w:rsidRDefault="002A1111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55EE052E" w14:textId="77777777" w:rsidR="002A1111" w:rsidRPr="00A67544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via</w:t>
            </w:r>
          </w:p>
        </w:tc>
      </w:tr>
      <w:tr w:rsidR="002A1111" w:rsidRPr="00A37A2A" w14:paraId="2B9080D5" w14:textId="77777777" w:rsidTr="006D7989">
        <w:tc>
          <w:tcPr>
            <w:tcW w:w="10632" w:type="dxa"/>
            <w:gridSpan w:val="9"/>
          </w:tcPr>
          <w:p w14:paraId="4B8AEC1A" w14:textId="77777777" w:rsidR="002A1111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aße2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20" w:name="Straße2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0"/>
            <w:r w:rsidR="002A1111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93485F" w14:paraId="230195C1" w14:textId="77777777" w:rsidTr="006D7989">
        <w:tc>
          <w:tcPr>
            <w:tcW w:w="4904" w:type="dxa"/>
            <w:gridSpan w:val="3"/>
          </w:tcPr>
          <w:p w14:paraId="61AB279F" w14:textId="77777777" w:rsidR="006D4B3E" w:rsidRPr="00A67544" w:rsidRDefault="002A1111" w:rsidP="002A1111">
            <w:pPr>
              <w:pStyle w:val="1L"/>
              <w:rPr>
                <w:rFonts w:ascii="Arial Narrow" w:hAnsi="Arial Narrow"/>
                <w:sz w:val="22"/>
                <w:szCs w:val="22"/>
              </w:rPr>
            </w:pPr>
            <w:bookmarkStart w:id="21" w:name="_Hlk1122015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Empfängerkodex oder PEC für elektronische </w:t>
            </w:r>
            <w:r w:rsidR="007F7B0F" w:rsidRPr="00A67544">
              <w:rPr>
                <w:rFonts w:ascii="Arial Narrow" w:hAnsi="Arial Narrow" w:cs="Arial"/>
                <w:sz w:val="22"/>
                <w:szCs w:val="22"/>
              </w:rPr>
              <w:t>Fakturierung</w:t>
            </w:r>
          </w:p>
        </w:tc>
        <w:tc>
          <w:tcPr>
            <w:tcW w:w="851" w:type="dxa"/>
            <w:gridSpan w:val="3"/>
          </w:tcPr>
          <w:p w14:paraId="7E1BDA19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0D8ADB09" w14:textId="77777777" w:rsidR="006D4B3E" w:rsidRPr="00A67544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Codice Destinatario</w:t>
            </w:r>
            <w:r w:rsidR="007F7B0F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o PEC per la fatturazione elettronica</w:t>
            </w:r>
          </w:p>
        </w:tc>
      </w:tr>
      <w:bookmarkEnd w:id="21"/>
      <w:tr w:rsidR="001A6A16" w:rsidRPr="00A37A2A" w14:paraId="7A93C195" w14:textId="77777777" w:rsidTr="006D7989">
        <w:tc>
          <w:tcPr>
            <w:tcW w:w="10632" w:type="dxa"/>
            <w:gridSpan w:val="9"/>
          </w:tcPr>
          <w:p w14:paraId="0EDACA68" w14:textId="77777777" w:rsidR="001A6A16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Rechnung"/>
                  <w:enabled/>
                  <w:calcOnExit w:val="0"/>
                  <w:statusText w:type="text" w:val="Empfängerkodex oder PEC für elektronische Fakturierung // Codice Destinatario o PEC per la fatturazione elettronica"/>
                  <w:textInput>
                    <w:maxLength w:val="85"/>
                  </w:textInput>
                </w:ffData>
              </w:fldChar>
            </w:r>
            <w:bookmarkStart w:id="22" w:name="ERechnung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2"/>
            <w:r w:rsidR="001A6A16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F04A3A" w:rsidRPr="00A37A2A" w14:paraId="7160A0A3" w14:textId="77777777" w:rsidTr="006D7989">
        <w:tc>
          <w:tcPr>
            <w:tcW w:w="4904" w:type="dxa"/>
            <w:gridSpan w:val="3"/>
          </w:tcPr>
          <w:p w14:paraId="7F236844" w14:textId="3F9EFCEE" w:rsidR="00F04A3A" w:rsidRPr="00F04A3A" w:rsidRDefault="00F04A3A" w:rsidP="00A70660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  <w:t>ANWALT/ANWÄLTIN</w:t>
            </w:r>
          </w:p>
        </w:tc>
        <w:tc>
          <w:tcPr>
            <w:tcW w:w="851" w:type="dxa"/>
            <w:gridSpan w:val="3"/>
          </w:tcPr>
          <w:p w14:paraId="0C63E487" w14:textId="77777777" w:rsidR="00F04A3A" w:rsidRPr="00F04A3A" w:rsidRDefault="00F04A3A" w:rsidP="00A70660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F42D134" w14:textId="244F23B5" w:rsidR="00F04A3A" w:rsidRPr="00F04A3A" w:rsidRDefault="00F04A3A" w:rsidP="00A70660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  <w:t>AVVOCATO/AVVOCATA</w:t>
            </w:r>
          </w:p>
        </w:tc>
      </w:tr>
      <w:tr w:rsidR="006D4B3E" w:rsidRPr="0093485F" w14:paraId="0D45618B" w14:textId="77777777" w:rsidTr="006D7989">
        <w:tc>
          <w:tcPr>
            <w:tcW w:w="4904" w:type="dxa"/>
            <w:gridSpan w:val="3"/>
          </w:tcPr>
          <w:p w14:paraId="11766E1D" w14:textId="64DCE0C7" w:rsidR="00F04A3A" w:rsidRPr="00F04A3A" w:rsidRDefault="00F04A3A" w:rsidP="0088196C">
            <w:pPr>
              <w:pStyle w:val="1L"/>
              <w:spacing w:before="120"/>
              <w:ind w:left="0" w:firstLine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Das Gesetz</w:t>
            </w:r>
            <w:r w:rsidR="00AE3B68" w:rsidRPr="00A675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GVD 28/2010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sieht für die Bereiche auf Seite X die Begleitung eines Rechtsbeistandes vor.</w:t>
            </w:r>
          </w:p>
        </w:tc>
        <w:tc>
          <w:tcPr>
            <w:tcW w:w="851" w:type="dxa"/>
            <w:gridSpan w:val="3"/>
          </w:tcPr>
          <w:p w14:paraId="076B011E" w14:textId="77777777" w:rsidR="006D4B3E" w:rsidRPr="00A67544" w:rsidRDefault="006D4B3E" w:rsidP="0088196C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F168051" w14:textId="486D7502" w:rsidR="006D4B3E" w:rsidRPr="006D7989" w:rsidRDefault="006D7989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</w:pPr>
            <w:r w:rsidRPr="006D7989"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Il decreto legislativo 28/2010 prevede l’assistenza di un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/a</w:t>
            </w:r>
            <w:r w:rsidRPr="006D7989"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 xml:space="preserve"> legale, per le materie indicate a pagina X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.</w:t>
            </w:r>
          </w:p>
        </w:tc>
      </w:tr>
      <w:tr w:rsidR="006D4B3E" w:rsidRPr="00A37A2A" w14:paraId="017EA8D7" w14:textId="77777777" w:rsidTr="006D7989">
        <w:tc>
          <w:tcPr>
            <w:tcW w:w="4904" w:type="dxa"/>
            <w:gridSpan w:val="3"/>
          </w:tcPr>
          <w:p w14:paraId="39BBDB3A" w14:textId="77777777" w:rsidR="006D4B3E" w:rsidRPr="00A67544" w:rsidRDefault="006D4B3E" w:rsidP="001A6A16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Name</w:t>
            </w:r>
          </w:p>
        </w:tc>
        <w:tc>
          <w:tcPr>
            <w:tcW w:w="851" w:type="dxa"/>
            <w:gridSpan w:val="3"/>
          </w:tcPr>
          <w:p w14:paraId="76D60FB7" w14:textId="77777777" w:rsidR="006D4B3E" w:rsidRPr="00A67544" w:rsidRDefault="006D4B3E" w:rsidP="001A6A16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0D25E2E8" w14:textId="77777777" w:rsidR="006D4B3E" w:rsidRPr="00A67544" w:rsidRDefault="006D4B3E" w:rsidP="001A6A16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nome</w:t>
            </w:r>
          </w:p>
        </w:tc>
      </w:tr>
      <w:tr w:rsidR="006D4B3E" w:rsidRPr="00A37A2A" w14:paraId="2A469E85" w14:textId="77777777" w:rsidTr="006D7989">
        <w:tc>
          <w:tcPr>
            <w:tcW w:w="10632" w:type="dxa"/>
            <w:gridSpan w:val="9"/>
          </w:tcPr>
          <w:p w14:paraId="731FE950" w14:textId="77777777" w:rsidR="006D4B3E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Anwalt"/>
                  <w:enabled/>
                  <w:calcOnExit w:val="0"/>
                  <w:statusText w:type="text" w:val="Name des Anwaltes // Nome dell'avvocato"/>
                  <w:textInput>
                    <w:maxLength w:val="85"/>
                  </w:textInput>
                </w:ffData>
              </w:fldChar>
            </w:r>
            <w:bookmarkStart w:id="23" w:name="Anwalt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3"/>
            <w:r w:rsidR="00433EFB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0D9862F0" w14:textId="77777777" w:rsidTr="006D7989">
        <w:tc>
          <w:tcPr>
            <w:tcW w:w="4904" w:type="dxa"/>
            <w:gridSpan w:val="3"/>
          </w:tcPr>
          <w:p w14:paraId="723C2E74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Adresse</w:t>
            </w:r>
          </w:p>
        </w:tc>
        <w:tc>
          <w:tcPr>
            <w:tcW w:w="851" w:type="dxa"/>
            <w:gridSpan w:val="3"/>
          </w:tcPr>
          <w:p w14:paraId="09CF05B0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619F9FE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indirizzo</w:t>
            </w:r>
          </w:p>
        </w:tc>
      </w:tr>
      <w:tr w:rsidR="004A57E2" w:rsidRPr="00A37A2A" w14:paraId="0059BC12" w14:textId="77777777" w:rsidTr="006D7989">
        <w:tc>
          <w:tcPr>
            <w:tcW w:w="10632" w:type="dxa"/>
            <w:gridSpan w:val="9"/>
          </w:tcPr>
          <w:p w14:paraId="2A18469D" w14:textId="77777777" w:rsidR="004A57E2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AdresseAvv"/>
                  <w:enabled/>
                  <w:calcOnExit w:val="0"/>
                  <w:statusText w:type="text" w:val="Adresse Anwalt // Indirizzo avvocato"/>
                  <w:textInput>
                    <w:maxLength w:val="85"/>
                  </w:textInput>
                </w:ffData>
              </w:fldChar>
            </w:r>
            <w:bookmarkStart w:id="24" w:name="AdresseAvv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4"/>
            <w:r w:rsidR="004A57E2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93745D" w:rsidRPr="00A37A2A" w14:paraId="5A565928" w14:textId="77777777" w:rsidTr="006D7989">
        <w:tc>
          <w:tcPr>
            <w:tcW w:w="4904" w:type="dxa"/>
            <w:gridSpan w:val="3"/>
          </w:tcPr>
          <w:p w14:paraId="0D90B983" w14:textId="77777777" w:rsidR="0093745D" w:rsidRPr="00A67544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Telefonnummer</w:t>
            </w:r>
          </w:p>
        </w:tc>
        <w:tc>
          <w:tcPr>
            <w:tcW w:w="851" w:type="dxa"/>
            <w:gridSpan w:val="3"/>
          </w:tcPr>
          <w:p w14:paraId="04298833" w14:textId="77777777" w:rsidR="0093745D" w:rsidRPr="00A67544" w:rsidRDefault="0093745D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485AB173" w14:textId="77777777" w:rsidR="0093745D" w:rsidRPr="00A67544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Numero di telefono</w:t>
            </w:r>
          </w:p>
        </w:tc>
      </w:tr>
      <w:tr w:rsidR="006D4B3E" w:rsidRPr="00A37A2A" w14:paraId="521FA033" w14:textId="77777777" w:rsidTr="006D7989">
        <w:tc>
          <w:tcPr>
            <w:tcW w:w="10632" w:type="dxa"/>
            <w:gridSpan w:val="9"/>
          </w:tcPr>
          <w:p w14:paraId="3DA7316B" w14:textId="77777777" w:rsidR="006D4B3E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lAvv"/>
                  <w:enabled/>
                  <w:calcOnExit w:val="0"/>
                  <w:statusText w:type="text" w:val="Telefon Anwalt // Telefono Avvocato"/>
                  <w:textInput>
                    <w:maxLength w:val="85"/>
                  </w:textInput>
                </w:ffData>
              </w:fldChar>
            </w:r>
            <w:bookmarkStart w:id="25" w:name="TelAvv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5"/>
            <w:r w:rsidR="00B47992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7196D6E6" w14:textId="77777777" w:rsidTr="006D7989">
        <w:tc>
          <w:tcPr>
            <w:tcW w:w="4904" w:type="dxa"/>
            <w:gridSpan w:val="3"/>
          </w:tcPr>
          <w:p w14:paraId="2251A590" w14:textId="77777777" w:rsidR="006D4B3E" w:rsidRPr="00A67544" w:rsidRDefault="00B47992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E-Mail</w:t>
            </w:r>
          </w:p>
        </w:tc>
        <w:tc>
          <w:tcPr>
            <w:tcW w:w="851" w:type="dxa"/>
            <w:gridSpan w:val="3"/>
          </w:tcPr>
          <w:p w14:paraId="31494168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25F002E" w14:textId="77777777" w:rsidR="006D4B3E" w:rsidRPr="00A67544" w:rsidRDefault="00B47992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e-mail</w:t>
            </w:r>
          </w:p>
        </w:tc>
      </w:tr>
      <w:tr w:rsidR="006D4B3E" w:rsidRPr="00A37A2A" w14:paraId="3B75B11F" w14:textId="77777777" w:rsidTr="006D7989">
        <w:tc>
          <w:tcPr>
            <w:tcW w:w="10632" w:type="dxa"/>
            <w:gridSpan w:val="9"/>
          </w:tcPr>
          <w:p w14:paraId="6753075B" w14:textId="77777777" w:rsidR="00BD0242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MailAvv"/>
                  <w:enabled/>
                  <w:calcOnExit w:val="0"/>
                  <w:statusText w:type="text" w:val="E-Mail Anwalt // E-Mail Avvocato"/>
                  <w:textInput>
                    <w:maxLength w:val="85"/>
                  </w:textInput>
                </w:ffData>
              </w:fldChar>
            </w:r>
            <w:bookmarkStart w:id="26" w:name="MailAvv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6"/>
            <w:r w:rsidR="00B47992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42BF2EDD" w14:textId="55203076" w:rsidR="00BD0242" w:rsidRPr="00BD0242" w:rsidRDefault="00BD0242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</w:p>
        </w:tc>
      </w:tr>
      <w:tr w:rsidR="006D4B3E" w:rsidRPr="00A37A2A" w14:paraId="6197FD95" w14:textId="77777777" w:rsidTr="006D7989">
        <w:tc>
          <w:tcPr>
            <w:tcW w:w="4904" w:type="dxa"/>
            <w:gridSpan w:val="3"/>
          </w:tcPr>
          <w:p w14:paraId="2D18CE20" w14:textId="77777777" w:rsidR="006D4B3E" w:rsidRPr="00A67544" w:rsidRDefault="006D4B3E" w:rsidP="0088196C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lastRenderedPageBreak/>
              <w:t>PEC</w:t>
            </w:r>
          </w:p>
        </w:tc>
        <w:tc>
          <w:tcPr>
            <w:tcW w:w="851" w:type="dxa"/>
            <w:gridSpan w:val="3"/>
          </w:tcPr>
          <w:p w14:paraId="2BA86FA0" w14:textId="77777777" w:rsidR="006D4B3E" w:rsidRPr="00A67544" w:rsidRDefault="006D4B3E" w:rsidP="0088196C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7CF2A55" w14:textId="77777777" w:rsidR="006D4B3E" w:rsidRPr="00A67544" w:rsidRDefault="006D4B3E" w:rsidP="0088196C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PEC</w:t>
            </w:r>
          </w:p>
        </w:tc>
      </w:tr>
      <w:tr w:rsidR="00B47992" w:rsidRPr="00A37A2A" w14:paraId="49ABEF6B" w14:textId="77777777" w:rsidTr="006D7989">
        <w:tc>
          <w:tcPr>
            <w:tcW w:w="10632" w:type="dxa"/>
            <w:gridSpan w:val="9"/>
          </w:tcPr>
          <w:p w14:paraId="1EE81CF7" w14:textId="77777777" w:rsidR="00B47992" w:rsidRPr="00A67544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PECAvv"/>
                  <w:enabled/>
                  <w:calcOnExit w:val="0"/>
                  <w:statusText w:type="text" w:val="PEC Anwalt // PEC Avvocato"/>
                  <w:textInput>
                    <w:maxLength w:val="85"/>
                  </w:textInput>
                </w:ffData>
              </w:fldChar>
            </w:r>
            <w:bookmarkStart w:id="27" w:name="PECAvv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7"/>
            <w:r w:rsidR="00B47992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678E80EA" w14:textId="77777777" w:rsidTr="006D7989">
        <w:tc>
          <w:tcPr>
            <w:tcW w:w="4904" w:type="dxa"/>
            <w:gridSpan w:val="3"/>
          </w:tcPr>
          <w:p w14:paraId="0D406095" w14:textId="2BC304F8" w:rsidR="006D7989" w:rsidRDefault="006D7989" w:rsidP="00F364C2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  <w:t>BEZAHLUNG</w:t>
            </w:r>
          </w:p>
        </w:tc>
        <w:tc>
          <w:tcPr>
            <w:tcW w:w="851" w:type="dxa"/>
            <w:gridSpan w:val="3"/>
          </w:tcPr>
          <w:p w14:paraId="79C5EFB2" w14:textId="77777777" w:rsidR="006D7989" w:rsidRPr="00F04A3A" w:rsidRDefault="006D7989" w:rsidP="00F364C2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9896904" w14:textId="5321D3B6" w:rsidR="006D7989" w:rsidRDefault="006D7989" w:rsidP="00F364C2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  <w:t>PAGAMENTO</w:t>
            </w:r>
          </w:p>
        </w:tc>
      </w:tr>
      <w:tr w:rsidR="00F20DA5" w:rsidRPr="00694F7A" w14:paraId="2180484A" w14:textId="77777777" w:rsidTr="006D7989">
        <w:tc>
          <w:tcPr>
            <w:tcW w:w="4904" w:type="dxa"/>
            <w:gridSpan w:val="3"/>
          </w:tcPr>
          <w:p w14:paraId="1040B65B" w14:textId="014BB085" w:rsidR="00F20DA5" w:rsidRPr="00A67544" w:rsidRDefault="00694F7A" w:rsidP="00F20DA5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Rechnungsdaten</w:t>
            </w:r>
            <w:r w:rsidR="00F20DA5" w:rsidRPr="00A6754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  <w:gridSpan w:val="3"/>
          </w:tcPr>
          <w:p w14:paraId="1DA0889E" w14:textId="77777777" w:rsidR="00F20DA5" w:rsidRPr="00A67544" w:rsidRDefault="00F20DA5" w:rsidP="00F20DA5">
            <w:pPr>
              <w:pStyle w:val="StandardZFK"/>
              <w:spacing w:before="120" w:after="120"/>
              <w:rPr>
                <w:rFonts w:ascii="Arial Narrow" w:hAnsi="Arial Narrow"/>
                <w:bCs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2A5E649" w14:textId="45814ECD" w:rsidR="00F20DA5" w:rsidRPr="00A67544" w:rsidRDefault="00694F7A" w:rsidP="00F20DA5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Dati per la fatturazione</w:t>
            </w:r>
            <w:r w:rsidR="00F20DA5" w:rsidRPr="00A67544"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:</w:t>
            </w:r>
          </w:p>
        </w:tc>
      </w:tr>
      <w:tr w:rsidR="00F20DA5" w:rsidRPr="00A37A2A" w14:paraId="69667117" w14:textId="77777777" w:rsidTr="006D7989">
        <w:tc>
          <w:tcPr>
            <w:tcW w:w="3571" w:type="dxa"/>
          </w:tcPr>
          <w:p w14:paraId="5161FED5" w14:textId="41CDD7AF" w:rsidR="00F20DA5" w:rsidRPr="00A67544" w:rsidRDefault="00F20DA5" w:rsidP="00F20DA5">
            <w:pPr>
              <w:spacing w:before="12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Kanzlei / Studio legale</w:t>
            </w:r>
          </w:p>
        </w:tc>
        <w:tc>
          <w:tcPr>
            <w:tcW w:w="3543" w:type="dxa"/>
            <w:gridSpan w:val="6"/>
          </w:tcPr>
          <w:p w14:paraId="377A1F90" w14:textId="5A88FE85" w:rsidR="00F20DA5" w:rsidRPr="00A67544" w:rsidRDefault="00F20DA5" w:rsidP="00A275BD">
            <w:pPr>
              <w:pStyle w:val="StandardZFK"/>
              <w:spacing w:before="120" w:after="12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A275BD"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>Anwalt</w:t>
            </w:r>
            <w:proofErr w:type="spellEnd"/>
            <w:r w:rsidR="00CA5721"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>/in</w:t>
            </w:r>
            <w:r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 </w:t>
            </w:r>
            <w:r w:rsidR="00A275BD" w:rsidRPr="00A67544">
              <w:rPr>
                <w:rFonts w:ascii="Arial Narrow" w:hAnsi="Arial Narrow" w:cs="Arial"/>
                <w:sz w:val="22"/>
                <w:szCs w:val="22"/>
              </w:rPr>
              <w:t>|</w:t>
            </w:r>
            <w:r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 </w:t>
            </w:r>
            <w:r w:rsidR="00A275BD"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Libero/a </w:t>
            </w:r>
            <w:proofErr w:type="spellStart"/>
            <w:r w:rsidR="00A275BD"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>professionist</w:t>
            </w:r>
            <w:proofErr w:type="spellEnd"/>
            <w:r w:rsidR="00E6123D"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3518" w:type="dxa"/>
            <w:gridSpan w:val="2"/>
          </w:tcPr>
          <w:p w14:paraId="6319A1F0" w14:textId="787B023E" w:rsidR="00F20DA5" w:rsidRPr="00A67544" w:rsidRDefault="00F20DA5" w:rsidP="00E6123D">
            <w:pPr>
              <w:spacing w:before="120"/>
              <w:ind w:left="284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A275BD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Kunde</w:t>
            </w:r>
            <w:proofErr w:type="spellEnd"/>
            <w:r w:rsidR="00A275BD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/in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r w:rsidR="00A275BD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|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Cliente</w:t>
            </w:r>
          </w:p>
        </w:tc>
      </w:tr>
      <w:tr w:rsidR="00F20DA5" w:rsidRPr="00EA116B" w14:paraId="6791A645" w14:textId="77777777" w:rsidTr="006D7989">
        <w:trPr>
          <w:trHeight w:val="226"/>
        </w:trPr>
        <w:tc>
          <w:tcPr>
            <w:tcW w:w="4904" w:type="dxa"/>
            <w:gridSpan w:val="3"/>
          </w:tcPr>
          <w:p w14:paraId="7C70E256" w14:textId="283DB6DD" w:rsidR="00F20DA5" w:rsidRPr="00A67544" w:rsidRDefault="00BD0242" w:rsidP="00F20DA5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Name:</w:t>
            </w:r>
          </w:p>
        </w:tc>
        <w:tc>
          <w:tcPr>
            <w:tcW w:w="851" w:type="dxa"/>
            <w:gridSpan w:val="3"/>
          </w:tcPr>
          <w:p w14:paraId="11A7F8BA" w14:textId="77777777" w:rsidR="00F20DA5" w:rsidRPr="00A67544" w:rsidRDefault="00F20DA5" w:rsidP="00F20DA5">
            <w:pPr>
              <w:pStyle w:val="StandardZFK"/>
              <w:spacing w:before="120"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3FDB83B" w14:textId="44F60009" w:rsidR="00F20DA5" w:rsidRPr="00A67544" w:rsidRDefault="00BD0242" w:rsidP="00F20DA5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Nome:</w:t>
            </w:r>
          </w:p>
        </w:tc>
      </w:tr>
      <w:tr w:rsidR="00BD0242" w:rsidRPr="00A37A2A" w14:paraId="7DBC5A0F" w14:textId="77777777" w:rsidTr="006D7989">
        <w:tc>
          <w:tcPr>
            <w:tcW w:w="10632" w:type="dxa"/>
            <w:gridSpan w:val="9"/>
          </w:tcPr>
          <w:p w14:paraId="28F94442" w14:textId="3906594F" w:rsidR="00BD0242" w:rsidRPr="00A67544" w:rsidRDefault="00BD0242" w:rsidP="00AE21AC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8" w:name="Text2"/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8"/>
            <w:r w:rsidR="00A9320F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_____________________________________________________________________________________________________</w:t>
            </w:r>
          </w:p>
        </w:tc>
      </w:tr>
      <w:tr w:rsidR="00BD0242" w:rsidRPr="00EA116B" w14:paraId="2EE5C541" w14:textId="77777777" w:rsidTr="006D7989">
        <w:tc>
          <w:tcPr>
            <w:tcW w:w="4904" w:type="dxa"/>
            <w:gridSpan w:val="3"/>
          </w:tcPr>
          <w:p w14:paraId="7CF99CE4" w14:textId="681797B6" w:rsidR="00BD0242" w:rsidRDefault="00BD0242" w:rsidP="00E9218D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Mehrwertsteuernummer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:</w:t>
            </w:r>
          </w:p>
        </w:tc>
        <w:tc>
          <w:tcPr>
            <w:tcW w:w="851" w:type="dxa"/>
            <w:gridSpan w:val="3"/>
          </w:tcPr>
          <w:p w14:paraId="0F04D35D" w14:textId="77777777" w:rsidR="00BD0242" w:rsidRPr="00A67544" w:rsidRDefault="00BD0242" w:rsidP="00E9218D">
            <w:pPr>
              <w:pStyle w:val="StandardZFK"/>
              <w:spacing w:before="120"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472D4611" w14:textId="143B9B8D" w:rsidR="00BD0242" w:rsidRDefault="00BD0242" w:rsidP="00E9218D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partita IVA:</w:t>
            </w:r>
          </w:p>
        </w:tc>
      </w:tr>
      <w:tr w:rsidR="00F20DA5" w:rsidRPr="00A37A2A" w14:paraId="1723D644" w14:textId="77777777" w:rsidTr="006D7989">
        <w:tc>
          <w:tcPr>
            <w:tcW w:w="10632" w:type="dxa"/>
            <w:gridSpan w:val="9"/>
          </w:tcPr>
          <w:p w14:paraId="59A48233" w14:textId="3A03DCD7" w:rsidR="00F20DA5" w:rsidRPr="00A67544" w:rsidRDefault="00F20DA5" w:rsidP="00F20DA5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ingeladene1"/>
                  <w:enabled/>
                  <w:calcOnExit w:val="0"/>
                  <w:helpText w:type="text" w:val="Name oder Bezeichnung // Nome o ragione sociale"/>
                  <w:statusText w:type="text" w:val="Name oder Bezeichnung // Nome o ragione sociale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1F9C411E" w14:textId="77777777" w:rsidTr="006D7989">
        <w:tc>
          <w:tcPr>
            <w:tcW w:w="4904" w:type="dxa"/>
            <w:gridSpan w:val="3"/>
          </w:tcPr>
          <w:p w14:paraId="640CC4D8" w14:textId="1B8FDBF8" w:rsidR="006D4B3E" w:rsidRPr="00A67544" w:rsidRDefault="006D4B3E" w:rsidP="00F20DA5">
            <w:pPr>
              <w:pStyle w:val="1L"/>
              <w:ind w:left="0"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D7989">
              <w:rPr>
                <w:rFonts w:ascii="Arial Narrow" w:hAnsi="Arial Narrow" w:cs="Arial"/>
                <w:b/>
                <w:sz w:val="22"/>
                <w:szCs w:val="22"/>
                <w:highlight w:val="lightGray"/>
              </w:rPr>
              <w:t>STELLT DEN ANTRAG</w:t>
            </w:r>
          </w:p>
        </w:tc>
        <w:tc>
          <w:tcPr>
            <w:tcW w:w="851" w:type="dxa"/>
            <w:gridSpan w:val="3"/>
          </w:tcPr>
          <w:p w14:paraId="58E87EAA" w14:textId="77777777" w:rsidR="006D4B3E" w:rsidRPr="00A67544" w:rsidRDefault="006D4B3E" w:rsidP="00F20DA5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A5024AF" w14:textId="77777777" w:rsidR="006D4B3E" w:rsidRPr="00A67544" w:rsidRDefault="006D4B3E" w:rsidP="00F20DA5">
            <w:pPr>
              <w:pStyle w:val="1L"/>
              <w:ind w:left="0" w:firstLine="0"/>
              <w:jc w:val="center"/>
              <w:rPr>
                <w:rFonts w:ascii="Arial Narrow" w:hAnsi="Arial Narrow"/>
                <w:b/>
                <w:sz w:val="22"/>
                <w:szCs w:val="22"/>
                <w:lang w:val="it-IT"/>
              </w:rPr>
            </w:pPr>
            <w:r w:rsidRPr="006D7989">
              <w:rPr>
                <w:rFonts w:ascii="Arial Narrow" w:hAnsi="Arial Narrow" w:cs="Arial"/>
                <w:b/>
                <w:sz w:val="22"/>
                <w:szCs w:val="22"/>
                <w:highlight w:val="lightGray"/>
              </w:rPr>
              <w:t>CHIEDE DI AVVIARE</w:t>
            </w:r>
          </w:p>
        </w:tc>
      </w:tr>
      <w:tr w:rsidR="006D4B3E" w:rsidRPr="0093485F" w14:paraId="366CB1CE" w14:textId="77777777" w:rsidTr="006D7989">
        <w:tc>
          <w:tcPr>
            <w:tcW w:w="4904" w:type="dxa"/>
            <w:gridSpan w:val="3"/>
          </w:tcPr>
          <w:p w14:paraId="487AD2D2" w14:textId="77777777" w:rsidR="006D4B3E" w:rsidRPr="00A67544" w:rsidRDefault="006D4B3E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b/>
                <w:sz w:val="22"/>
                <w:szCs w:val="22"/>
              </w:rPr>
              <w:t>ein Mediationsverfahren einzuleiten, zur Beile</w:t>
            </w:r>
            <w:r w:rsidRPr="00A67544">
              <w:rPr>
                <w:rFonts w:ascii="Arial Narrow" w:hAnsi="Arial Narrow" w:cs="Arial"/>
                <w:b/>
                <w:sz w:val="22"/>
                <w:szCs w:val="22"/>
              </w:rPr>
              <w:softHyphen/>
              <w:t>gung des Konfliktes mit:</w:t>
            </w:r>
          </w:p>
        </w:tc>
        <w:tc>
          <w:tcPr>
            <w:tcW w:w="851" w:type="dxa"/>
            <w:gridSpan w:val="3"/>
          </w:tcPr>
          <w:p w14:paraId="2AF6A199" w14:textId="77777777" w:rsidR="006D4B3E" w:rsidRPr="00A67544" w:rsidRDefault="006D4B3E" w:rsidP="0088196C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52A24638" w14:textId="62C3D752" w:rsidR="006D4B3E" w:rsidRPr="00A67544" w:rsidRDefault="006D4B3E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la procedura di mediazione per risolvere la controversia insorta con:</w:t>
            </w:r>
          </w:p>
        </w:tc>
      </w:tr>
      <w:tr w:rsidR="006D4B3E" w:rsidRPr="00A37A2A" w14:paraId="3ED2F9BF" w14:textId="77777777" w:rsidTr="006D7989">
        <w:tc>
          <w:tcPr>
            <w:tcW w:w="4904" w:type="dxa"/>
            <w:gridSpan w:val="3"/>
          </w:tcPr>
          <w:p w14:paraId="02EDEF0D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Unternehmen / Herr / Frau</w:t>
            </w:r>
          </w:p>
        </w:tc>
        <w:tc>
          <w:tcPr>
            <w:tcW w:w="851" w:type="dxa"/>
            <w:gridSpan w:val="3"/>
          </w:tcPr>
          <w:p w14:paraId="7CF87693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2E9CFBA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impresa / Signor / Signora</w:t>
            </w:r>
          </w:p>
        </w:tc>
      </w:tr>
      <w:tr w:rsidR="0093745D" w:rsidRPr="00A37A2A" w14:paraId="7E4650DA" w14:textId="77777777" w:rsidTr="006D7989">
        <w:tc>
          <w:tcPr>
            <w:tcW w:w="10632" w:type="dxa"/>
            <w:gridSpan w:val="9"/>
          </w:tcPr>
          <w:p w14:paraId="3EC3F2CC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ingeladene1"/>
                  <w:enabled/>
                  <w:calcOnExit w:val="0"/>
                  <w:helpText w:type="text" w:val="Name oder Bezeichnung // Nome o ragione sociale"/>
                  <w:statusText w:type="text" w:val="Name oder Bezeichnung // Nome o ragione sociale"/>
                  <w:textInput>
                    <w:maxLength w:val="85"/>
                  </w:textInput>
                </w:ffData>
              </w:fldChar>
            </w:r>
            <w:bookmarkStart w:id="29" w:name="Eingeladene1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9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1E08DDED" w14:textId="77777777" w:rsidTr="006D7989">
        <w:tc>
          <w:tcPr>
            <w:tcW w:w="4904" w:type="dxa"/>
            <w:gridSpan w:val="3"/>
          </w:tcPr>
          <w:p w14:paraId="6A98A5BE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Steuernummer / Mehrwertsteuernummer</w:t>
            </w:r>
          </w:p>
        </w:tc>
        <w:tc>
          <w:tcPr>
            <w:tcW w:w="851" w:type="dxa"/>
            <w:gridSpan w:val="3"/>
          </w:tcPr>
          <w:p w14:paraId="7D1B4F40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1BBC334D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codice fiscale / partita IVA</w:t>
            </w:r>
          </w:p>
        </w:tc>
      </w:tr>
      <w:tr w:rsidR="0093745D" w:rsidRPr="00A37A2A" w14:paraId="2A1154FE" w14:textId="77777777" w:rsidTr="006D7989">
        <w:tc>
          <w:tcPr>
            <w:tcW w:w="10632" w:type="dxa"/>
            <w:gridSpan w:val="9"/>
          </w:tcPr>
          <w:p w14:paraId="5536957A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CFiscEingel"/>
                  <w:enabled/>
                  <w:calcOnExit w:val="0"/>
                  <w:statusText w:type="text" w:val="Steuernummer // Codice Fiscale"/>
                  <w:textInput>
                    <w:maxLength w:val="16"/>
                  </w:textInput>
                </w:ffData>
              </w:fldChar>
            </w:r>
            <w:bookmarkStart w:id="30" w:name="CFiscEingel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0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93485F" w14:paraId="659CBBDC" w14:textId="77777777" w:rsidTr="006D7989">
        <w:tc>
          <w:tcPr>
            <w:tcW w:w="4904" w:type="dxa"/>
            <w:gridSpan w:val="3"/>
          </w:tcPr>
          <w:p w14:paraId="75F66EC9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wohnhaft / mit Sitz in / PLZ / Ort</w:t>
            </w:r>
          </w:p>
        </w:tc>
        <w:tc>
          <w:tcPr>
            <w:tcW w:w="851" w:type="dxa"/>
            <w:gridSpan w:val="3"/>
          </w:tcPr>
          <w:p w14:paraId="0A04FF0C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7CB923BB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residente / avente sede in / CAP / località</w:t>
            </w:r>
          </w:p>
        </w:tc>
      </w:tr>
      <w:tr w:rsidR="0093745D" w:rsidRPr="00A37A2A" w14:paraId="4EFD9BF4" w14:textId="77777777" w:rsidTr="006D7989">
        <w:tc>
          <w:tcPr>
            <w:tcW w:w="10632" w:type="dxa"/>
            <w:gridSpan w:val="9"/>
          </w:tcPr>
          <w:p w14:paraId="48DFDBBC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AdresseEingel"/>
                  <w:enabled/>
                  <w:calcOnExit w:val="0"/>
                  <w:statusText w:type="text" w:val="PLZ, Ort und Provinz // CAP, Località e Provincia"/>
                  <w:textInput>
                    <w:maxLength w:val="85"/>
                  </w:textInput>
                </w:ffData>
              </w:fldChar>
            </w:r>
            <w:bookmarkStart w:id="31" w:name="AdresseEingel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1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7D68B3D9" w14:textId="77777777" w:rsidTr="006D7989">
        <w:tc>
          <w:tcPr>
            <w:tcW w:w="4904" w:type="dxa"/>
            <w:gridSpan w:val="3"/>
          </w:tcPr>
          <w:p w14:paraId="7254C59E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Straße</w:t>
            </w:r>
          </w:p>
        </w:tc>
        <w:tc>
          <w:tcPr>
            <w:tcW w:w="851" w:type="dxa"/>
            <w:gridSpan w:val="3"/>
          </w:tcPr>
          <w:p w14:paraId="392E2068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399DFFBC" w14:textId="77777777" w:rsidR="006D4B3E" w:rsidRPr="00A67544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via</w:t>
            </w:r>
          </w:p>
        </w:tc>
      </w:tr>
      <w:tr w:rsidR="0093745D" w:rsidRPr="00A37A2A" w14:paraId="0B5256CC" w14:textId="77777777" w:rsidTr="006D7989">
        <w:tc>
          <w:tcPr>
            <w:tcW w:w="10632" w:type="dxa"/>
            <w:gridSpan w:val="9"/>
          </w:tcPr>
          <w:p w14:paraId="34C882E5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aßeEingel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32" w:name="StraßeEingel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2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7EE209FD" w14:textId="77777777" w:rsidTr="006D7989">
        <w:tc>
          <w:tcPr>
            <w:tcW w:w="4904" w:type="dxa"/>
            <w:gridSpan w:val="3"/>
          </w:tcPr>
          <w:p w14:paraId="70D88E26" w14:textId="77777777" w:rsidR="006D4B3E" w:rsidRPr="00A67544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Telefonnummer</w:t>
            </w:r>
          </w:p>
        </w:tc>
        <w:tc>
          <w:tcPr>
            <w:tcW w:w="851" w:type="dxa"/>
            <w:gridSpan w:val="3"/>
          </w:tcPr>
          <w:p w14:paraId="3ED230EE" w14:textId="77777777" w:rsidR="006D4B3E" w:rsidRPr="00A67544" w:rsidRDefault="006D4B3E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20ABEE4F" w14:textId="77777777" w:rsidR="006D4B3E" w:rsidRPr="00A67544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Numero di telefono</w:t>
            </w:r>
          </w:p>
        </w:tc>
      </w:tr>
      <w:tr w:rsidR="0093745D" w:rsidRPr="00A37A2A" w14:paraId="400318F5" w14:textId="77777777" w:rsidTr="006D7989">
        <w:tc>
          <w:tcPr>
            <w:tcW w:w="10632" w:type="dxa"/>
            <w:gridSpan w:val="9"/>
          </w:tcPr>
          <w:p w14:paraId="40A61F14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lEingel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33" w:name="TelEingel"/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33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93745D" w:rsidRPr="00A37A2A" w14:paraId="25A9C83F" w14:textId="77777777" w:rsidTr="006D7989">
        <w:tc>
          <w:tcPr>
            <w:tcW w:w="4904" w:type="dxa"/>
            <w:gridSpan w:val="3"/>
          </w:tcPr>
          <w:p w14:paraId="51E14EE9" w14:textId="77777777" w:rsidR="0093745D" w:rsidRPr="00A67544" w:rsidRDefault="0093745D" w:rsidP="006D7CD0">
            <w:pPr>
              <w:pStyle w:val="1L"/>
              <w:ind w:left="0" w:right="-113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E-Mail / PEC</w:t>
            </w:r>
          </w:p>
        </w:tc>
        <w:tc>
          <w:tcPr>
            <w:tcW w:w="851" w:type="dxa"/>
            <w:gridSpan w:val="3"/>
          </w:tcPr>
          <w:p w14:paraId="4B9D2DAA" w14:textId="77777777" w:rsidR="0093745D" w:rsidRPr="00A67544" w:rsidRDefault="0093745D" w:rsidP="006D7CD0">
            <w:pPr>
              <w:pStyle w:val="StandardZFK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7EDB79C" w14:textId="77777777" w:rsidR="0093745D" w:rsidRPr="00A67544" w:rsidRDefault="0093745D" w:rsidP="006D7CD0">
            <w:pPr>
              <w:pStyle w:val="1L"/>
              <w:ind w:left="0" w:right="-113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e-mail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> / PEC</w:t>
            </w:r>
          </w:p>
        </w:tc>
      </w:tr>
      <w:tr w:rsidR="0093745D" w:rsidRPr="00A37A2A" w14:paraId="5F963065" w14:textId="77777777" w:rsidTr="006D7989">
        <w:tc>
          <w:tcPr>
            <w:tcW w:w="10632" w:type="dxa"/>
            <w:gridSpan w:val="9"/>
          </w:tcPr>
          <w:p w14:paraId="7D73D3ED" w14:textId="77777777" w:rsidR="0093745D" w:rsidRPr="00A67544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MailPECEingel"/>
                  <w:enabled/>
                  <w:calcOnExit w:val="0"/>
                  <w:helpText w:type="text" w:val="E-Mail oder PEC // e-mail o PEC"/>
                  <w:statusText w:type="text" w:val="E-Mail oder PEC // e-mail o PEC"/>
                  <w:textInput>
                    <w:maxLength w:val="85"/>
                  </w:textInput>
                </w:ffData>
              </w:fldChar>
            </w:r>
            <w:bookmarkStart w:id="34" w:name="MailPECEingel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4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93745D" w:rsidRPr="0093485F" w14:paraId="237F28DC" w14:textId="77777777" w:rsidTr="006D7989">
        <w:tc>
          <w:tcPr>
            <w:tcW w:w="4904" w:type="dxa"/>
            <w:gridSpan w:val="3"/>
          </w:tcPr>
          <w:p w14:paraId="724F19B0" w14:textId="77777777" w:rsidR="00A9320F" w:rsidRDefault="00A9320F" w:rsidP="006D7CD0">
            <w:pPr>
              <w:pStyle w:val="1L"/>
              <w:rPr>
                <w:rFonts w:ascii="Arial Narrow" w:hAnsi="Arial Narrow" w:cs="Arial"/>
                <w:sz w:val="22"/>
                <w:szCs w:val="22"/>
              </w:rPr>
            </w:pPr>
          </w:p>
          <w:p w14:paraId="1FCB71ED" w14:textId="54A5A8F1" w:rsidR="0093745D" w:rsidRPr="00A67544" w:rsidRDefault="0093745D" w:rsidP="006D7CD0">
            <w:pPr>
              <w:pStyle w:val="1L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lastRenderedPageBreak/>
              <w:t>Empfängerkodex oder PEC für elektronische Fakturierung</w:t>
            </w:r>
          </w:p>
        </w:tc>
        <w:tc>
          <w:tcPr>
            <w:tcW w:w="851" w:type="dxa"/>
            <w:gridSpan w:val="3"/>
          </w:tcPr>
          <w:p w14:paraId="5ADE65C4" w14:textId="77777777" w:rsidR="0093745D" w:rsidRPr="00A67544" w:rsidRDefault="0093745D" w:rsidP="006D7CD0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A8F1617" w14:textId="77777777" w:rsidR="00A9320F" w:rsidRPr="00AC72CC" w:rsidRDefault="00A9320F" w:rsidP="006D7CD0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</w:rPr>
            </w:pPr>
          </w:p>
          <w:p w14:paraId="20F2F3C9" w14:textId="5F99639B" w:rsidR="0093745D" w:rsidRPr="00A67544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lastRenderedPageBreak/>
              <w:t>Codice Destinatario o PEC per la fatturazione elettronica</w:t>
            </w:r>
          </w:p>
        </w:tc>
      </w:tr>
      <w:tr w:rsidR="0093745D" w:rsidRPr="00A37A2A" w14:paraId="5996202C" w14:textId="77777777" w:rsidTr="006D7989">
        <w:tc>
          <w:tcPr>
            <w:tcW w:w="10632" w:type="dxa"/>
            <w:gridSpan w:val="9"/>
          </w:tcPr>
          <w:p w14:paraId="091E8262" w14:textId="77777777" w:rsidR="0093745D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lastRenderedPageBreak/>
              <w:fldChar w:fldCharType="begin">
                <w:ffData>
                  <w:name w:val="Kodex_Fatt_E"/>
                  <w:enabled/>
                  <w:calcOnExit w:val="0"/>
                  <w:statusText w:type="text" w:val="Empfängerkodex // Codice Destinatario"/>
                  <w:textInput>
                    <w:maxLength w:val="85"/>
                  </w:textInput>
                </w:ffData>
              </w:fldChar>
            </w:r>
            <w:bookmarkStart w:id="35" w:name="Kodex_Fatt_E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5"/>
            <w:r w:rsidR="0093745D"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604F344C" w14:textId="77777777" w:rsidR="00BD0242" w:rsidRPr="00A67544" w:rsidRDefault="00BD0242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</w:p>
        </w:tc>
      </w:tr>
      <w:tr w:rsidR="00B1111F" w:rsidRPr="0093485F" w14:paraId="6A8C954F" w14:textId="77777777" w:rsidTr="006D7989">
        <w:tc>
          <w:tcPr>
            <w:tcW w:w="4904" w:type="dxa"/>
            <w:gridSpan w:val="3"/>
          </w:tcPr>
          <w:p w14:paraId="6F5D2CA5" w14:textId="6EFDCBD3" w:rsidR="00B1111F" w:rsidRPr="00A67544" w:rsidRDefault="00B1111F" w:rsidP="00115A5C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Weitere Eingeladene (Name/Adresse/Steuernummer</w:t>
            </w:r>
            <w:r w:rsidR="006D7989">
              <w:rPr>
                <w:rFonts w:ascii="Arial Narrow" w:hAnsi="Arial Narrow" w:cs="Arial"/>
                <w:sz w:val="22"/>
                <w:szCs w:val="22"/>
                <w:lang w:val="de-DE"/>
              </w:rPr>
              <w:t>/E-Mail oder PEC</w:t>
            </w:r>
            <w:r w:rsidRPr="00A67544">
              <w:rPr>
                <w:rFonts w:ascii="Arial Narrow" w:hAnsi="Arial Narrow" w:cs="Arial"/>
                <w:sz w:val="22"/>
                <w:szCs w:val="22"/>
                <w:lang w:val="de-DE"/>
              </w:rPr>
              <w:t>)</w:t>
            </w:r>
          </w:p>
        </w:tc>
        <w:tc>
          <w:tcPr>
            <w:tcW w:w="851" w:type="dxa"/>
            <w:gridSpan w:val="3"/>
          </w:tcPr>
          <w:p w14:paraId="6486AF06" w14:textId="77777777" w:rsidR="00B1111F" w:rsidRPr="00A67544" w:rsidRDefault="00B1111F" w:rsidP="00115A5C">
            <w:pPr>
              <w:pStyle w:val="StandardZFK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DF56767" w14:textId="26A35AB8" w:rsidR="00B1111F" w:rsidRPr="00A67544" w:rsidRDefault="00B1111F" w:rsidP="00115A5C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Ulteriori invitati (Nome/Indirizzo/Codice Fiscale</w:t>
            </w:r>
            <w:r w:rsidR="006D7989">
              <w:rPr>
                <w:rFonts w:ascii="Arial Narrow" w:hAnsi="Arial Narrow" w:cs="Arial"/>
                <w:sz w:val="22"/>
                <w:szCs w:val="22"/>
              </w:rPr>
              <w:t>/E-mail o PEC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  <w:tr w:rsidR="00B1111F" w:rsidRPr="00FE2A6E" w14:paraId="45C74B46" w14:textId="77777777" w:rsidTr="006D7989">
        <w:tc>
          <w:tcPr>
            <w:tcW w:w="10632" w:type="dxa"/>
            <w:gridSpan w:val="9"/>
          </w:tcPr>
          <w:p w14:paraId="2E48EF10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6" w:name="WeitereEingel1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6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3F07F9DA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2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7" w:name="WeitereEingel2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7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3008ED26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3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8" w:name="WeitereEingel3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8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617E932F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4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9" w:name="WeitereEingel4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9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4FE15DBF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5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0" w:name="WeitereEingel5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0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13D642E7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6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1" w:name="WeitereEingel6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1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1DD15B95" w14:textId="77777777" w:rsidR="00B1111F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7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2" w:name="WeitereEingel7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2"/>
            <w:r w:rsidR="00B1111F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03B3176F" w14:textId="77777777" w:rsidR="00115A5C" w:rsidRPr="00A67544" w:rsidRDefault="003C08C5" w:rsidP="00F20DA5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8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3" w:name="WeitereEingel8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3"/>
            <w:r w:rsidR="00115A5C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0896A890" w14:textId="77777777" w:rsidR="00115A5C" w:rsidRPr="00A67544" w:rsidRDefault="003C08C5" w:rsidP="00F20DA5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9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4" w:name="WeitereEingel9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4"/>
            <w:r w:rsidR="00115A5C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16CD4860" w14:textId="77777777" w:rsidR="0005798D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403" w:right="-113" w:hanging="403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0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5" w:name="WeitereEingel10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5"/>
            <w:r w:rsidR="0005798D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5C5E36DB" w14:textId="77777777" w:rsidR="0005798D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403" w:right="-113" w:hanging="403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1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6" w:name="WeitereEingel11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6"/>
            <w:r w:rsidR="0005798D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256B614D" w14:textId="77777777" w:rsidR="0005798D" w:rsidRPr="00A67544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403" w:right="-113" w:hanging="403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2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7" w:name="WeitereEingel12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7"/>
            <w:r w:rsidR="0005798D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17196F16" w14:textId="34F7187A" w:rsidR="00115A5C" w:rsidRPr="00A67544" w:rsidRDefault="003C08C5" w:rsidP="00EA116B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403" w:right="-113" w:hanging="403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3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48" w:name="WeitereEingel13"/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48"/>
            <w:r w:rsidR="0005798D"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</w:tc>
      </w:tr>
      <w:tr w:rsidR="00840F48" w:rsidRPr="00575D8B" w14:paraId="5176900D" w14:textId="77777777" w:rsidTr="006D7989">
        <w:tc>
          <w:tcPr>
            <w:tcW w:w="4904" w:type="dxa"/>
            <w:gridSpan w:val="3"/>
          </w:tcPr>
          <w:p w14:paraId="3CD7D2C0" w14:textId="47A177A2" w:rsidR="00840F48" w:rsidRPr="00A67544" w:rsidRDefault="00553775" w:rsidP="00840F48">
            <w:pPr>
              <w:pStyle w:val="Testonotadichiusura"/>
              <w:spacing w:before="120" w:after="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840F48" w:rsidRPr="00A67544">
              <w:rPr>
                <w:rFonts w:ascii="Arial Narrow" w:hAnsi="Arial Narrow" w:cs="Arial"/>
                <w:sz w:val="22"/>
                <w:szCs w:val="22"/>
              </w:rPr>
              <w:t>der</w:t>
            </w:r>
          </w:p>
        </w:tc>
        <w:tc>
          <w:tcPr>
            <w:tcW w:w="851" w:type="dxa"/>
            <w:gridSpan w:val="3"/>
          </w:tcPr>
          <w:p w14:paraId="3EBCDE33" w14:textId="77777777" w:rsidR="00840F48" w:rsidRPr="00A67544" w:rsidRDefault="00840F48" w:rsidP="00664EB2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EA52B2F" w14:textId="610714C7" w:rsidR="00840F48" w:rsidRPr="00A67544" w:rsidRDefault="00840F48" w:rsidP="00840F48">
            <w:pPr>
              <w:pStyle w:val="1L"/>
              <w:spacing w:before="120"/>
              <w:ind w:left="0" w:firstLine="0"/>
              <w:jc w:val="center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oppure</w:t>
            </w:r>
          </w:p>
        </w:tc>
      </w:tr>
      <w:tr w:rsidR="00840F48" w:rsidRPr="00575D8B" w14:paraId="055E634D" w14:textId="77777777" w:rsidTr="006D7989">
        <w:tc>
          <w:tcPr>
            <w:tcW w:w="4904" w:type="dxa"/>
            <w:gridSpan w:val="3"/>
          </w:tcPr>
          <w:p w14:paraId="687DC0B7" w14:textId="32B0BABC" w:rsidR="00840F48" w:rsidRPr="00A67544" w:rsidRDefault="00840F48" w:rsidP="00664EB2">
            <w:pPr>
              <w:pStyle w:val="Testonotadichiusura"/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Gemeinsam gestellter </w:t>
            </w:r>
            <w:r w:rsidR="0084455C" w:rsidRPr="00A67544">
              <w:rPr>
                <w:rFonts w:ascii="Arial Narrow" w:hAnsi="Arial Narrow" w:cs="Arial"/>
                <w:sz w:val="22"/>
                <w:szCs w:val="22"/>
              </w:rPr>
              <w:t>Mediationsa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ntrag </w:t>
            </w:r>
          </w:p>
        </w:tc>
        <w:tc>
          <w:tcPr>
            <w:tcW w:w="851" w:type="dxa"/>
            <w:gridSpan w:val="3"/>
          </w:tcPr>
          <w:p w14:paraId="3B571ADA" w14:textId="77777777" w:rsidR="00840F48" w:rsidRPr="00A67544" w:rsidRDefault="00840F48" w:rsidP="00664EB2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7ADE607" w14:textId="7ED39D99" w:rsidR="00840F48" w:rsidRPr="00A67544" w:rsidRDefault="0084455C" w:rsidP="00664EB2">
            <w:pPr>
              <w:pStyle w:val="1L"/>
              <w:spacing w:before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Domanda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di mediazione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congiunta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840F48" w:rsidRPr="0093485F" w14:paraId="79A3F4F9" w14:textId="77777777" w:rsidTr="006D7989">
        <w:tc>
          <w:tcPr>
            <w:tcW w:w="4904" w:type="dxa"/>
            <w:gridSpan w:val="3"/>
          </w:tcPr>
          <w:p w14:paraId="0944F094" w14:textId="6B5C9B4C" w:rsidR="00840F48" w:rsidRPr="00A67544" w:rsidRDefault="00553775" w:rsidP="00664EB2">
            <w:pPr>
              <w:pStyle w:val="Testonotadichiusura"/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Die oben angeführten Parteien stellen diesen gemeinsamen Antrag auf Mediation. </w:t>
            </w:r>
          </w:p>
        </w:tc>
        <w:tc>
          <w:tcPr>
            <w:tcW w:w="851" w:type="dxa"/>
            <w:gridSpan w:val="3"/>
          </w:tcPr>
          <w:p w14:paraId="34CE1510" w14:textId="77777777" w:rsidR="00840F48" w:rsidRPr="00A67544" w:rsidRDefault="00840F48" w:rsidP="00664EB2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10AE299" w14:textId="5F324547" w:rsidR="00840F48" w:rsidRPr="00A67544" w:rsidRDefault="00553775" w:rsidP="00664EB2">
            <w:pPr>
              <w:pStyle w:val="1L"/>
              <w:spacing w:before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Le parti sopra riportate propongono congiuntamente la presente domanda di mediazione. </w:t>
            </w:r>
          </w:p>
        </w:tc>
      </w:tr>
      <w:tr w:rsidR="006D7989" w:rsidRPr="00A37A2A" w14:paraId="251907EC" w14:textId="77777777" w:rsidTr="006D7989">
        <w:tc>
          <w:tcPr>
            <w:tcW w:w="4904" w:type="dxa"/>
            <w:gridSpan w:val="3"/>
          </w:tcPr>
          <w:p w14:paraId="275C500B" w14:textId="21A982CA" w:rsidR="006D7989" w:rsidRDefault="006D7989" w:rsidP="00916597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  <w:t>STREITGEGENSTAND</w:t>
            </w:r>
          </w:p>
        </w:tc>
        <w:tc>
          <w:tcPr>
            <w:tcW w:w="851" w:type="dxa"/>
            <w:gridSpan w:val="3"/>
          </w:tcPr>
          <w:p w14:paraId="1B777E01" w14:textId="77777777" w:rsidR="006D7989" w:rsidRPr="00F04A3A" w:rsidRDefault="006D7989" w:rsidP="00916597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5229B531" w14:textId="60FB3A25" w:rsidR="006D7989" w:rsidRDefault="006D7989" w:rsidP="00916597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  <w:t>MATERIA DEL CONTENDERE</w:t>
            </w:r>
          </w:p>
        </w:tc>
      </w:tr>
      <w:tr w:rsidR="006D4B3E" w:rsidRPr="0093485F" w14:paraId="3FDB8723" w14:textId="77777777" w:rsidTr="006D7989">
        <w:tc>
          <w:tcPr>
            <w:tcW w:w="4904" w:type="dxa"/>
            <w:gridSpan w:val="3"/>
          </w:tcPr>
          <w:p w14:paraId="4C572F97" w14:textId="77777777" w:rsidR="006D4B3E" w:rsidRPr="00A67544" w:rsidRDefault="006D4B3E" w:rsidP="00664EB2">
            <w:pPr>
              <w:pStyle w:val="1L"/>
              <w:spacing w:before="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(Pflichtmediation Art. 5, Abs. 1, GVD Nr. 28 von 2010)</w:t>
            </w:r>
          </w:p>
        </w:tc>
        <w:tc>
          <w:tcPr>
            <w:tcW w:w="851" w:type="dxa"/>
            <w:gridSpan w:val="3"/>
          </w:tcPr>
          <w:p w14:paraId="47C9847A" w14:textId="77777777" w:rsidR="006D4B3E" w:rsidRPr="00A67544" w:rsidRDefault="006D4B3E" w:rsidP="00664EB2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6AA5715" w14:textId="2FC122C5" w:rsidR="006D4B3E" w:rsidRPr="00A67544" w:rsidRDefault="006D4B3E" w:rsidP="00664EB2">
            <w:pPr>
              <w:pStyle w:val="1L"/>
              <w:spacing w:before="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(med</w:t>
            </w:r>
            <w:r w:rsidR="00EA116B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.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obbligatoria art. 5, comma 1, d.lgs. n. 28 del 2010)</w:t>
            </w:r>
          </w:p>
        </w:tc>
      </w:tr>
      <w:tr w:rsidR="00BD0242" w:rsidRPr="00A37A2A" w14:paraId="71A02EB1" w14:textId="77777777" w:rsidTr="006D7989">
        <w:tc>
          <w:tcPr>
            <w:tcW w:w="4904" w:type="dxa"/>
            <w:gridSpan w:val="3"/>
          </w:tcPr>
          <w:p w14:paraId="69DFFDC3" w14:textId="4382CC96" w:rsidR="00BD0242" w:rsidRPr="00A67544" w:rsidRDefault="00BD0242" w:rsidP="006D7CD0">
            <w:pPr>
              <w:spacing w:before="120" w:after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lkästchen9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bookmarkEnd w:id="49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>Kondominium</w:t>
            </w:r>
            <w:proofErr w:type="spellEnd"/>
          </w:p>
        </w:tc>
        <w:tc>
          <w:tcPr>
            <w:tcW w:w="851" w:type="dxa"/>
            <w:gridSpan w:val="3"/>
          </w:tcPr>
          <w:p w14:paraId="511716F4" w14:textId="77777777" w:rsidR="00BD0242" w:rsidRPr="00A67544" w:rsidRDefault="00BD0242" w:rsidP="006D7CD0">
            <w:pPr>
              <w:pStyle w:val="StandardZFK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DD864CE" w14:textId="628C0E03" w:rsidR="00BD0242" w:rsidRPr="00A67544" w:rsidRDefault="00BD0242" w:rsidP="00694F7A">
            <w:pPr>
              <w:spacing w:before="120" w:after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10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bookmarkEnd w:id="50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Condominio</w:t>
            </w:r>
          </w:p>
        </w:tc>
      </w:tr>
      <w:tr w:rsidR="006D4B3E" w:rsidRPr="00A37A2A" w14:paraId="3AAAA577" w14:textId="77777777" w:rsidTr="006D7989">
        <w:tc>
          <w:tcPr>
            <w:tcW w:w="4904" w:type="dxa"/>
            <w:gridSpan w:val="3"/>
          </w:tcPr>
          <w:p w14:paraId="63DC20A1" w14:textId="2469A7D9" w:rsidR="00694F7A" w:rsidRPr="00A67544" w:rsidRDefault="00694F7A" w:rsidP="006D7CD0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Dingliche Rechte</w:t>
            </w:r>
          </w:p>
        </w:tc>
        <w:tc>
          <w:tcPr>
            <w:tcW w:w="851" w:type="dxa"/>
            <w:gridSpan w:val="3"/>
          </w:tcPr>
          <w:p w14:paraId="0EDCB54E" w14:textId="77777777" w:rsidR="006D4B3E" w:rsidRPr="00A67544" w:rsidRDefault="006D4B3E" w:rsidP="006D7CD0">
            <w:pPr>
              <w:pStyle w:val="StandardZFK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44242BA1" w14:textId="013242F4" w:rsidR="00694F7A" w:rsidRPr="00A67544" w:rsidRDefault="00694F7A" w:rsidP="00694F7A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Diritti reali</w:t>
            </w:r>
          </w:p>
        </w:tc>
      </w:tr>
      <w:tr w:rsidR="006D4B3E" w:rsidRPr="00A37A2A" w14:paraId="0F94920E" w14:textId="77777777" w:rsidTr="006D7989">
        <w:tc>
          <w:tcPr>
            <w:tcW w:w="4904" w:type="dxa"/>
            <w:gridSpan w:val="3"/>
          </w:tcPr>
          <w:p w14:paraId="3F9AA83D" w14:textId="77777777" w:rsidR="006D4B3E" w:rsidRPr="00A67544" w:rsidRDefault="00B734C5" w:rsidP="006D7CD0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Leihvertrag</w:t>
            </w:r>
          </w:p>
        </w:tc>
        <w:tc>
          <w:tcPr>
            <w:tcW w:w="851" w:type="dxa"/>
            <w:gridSpan w:val="3"/>
          </w:tcPr>
          <w:p w14:paraId="2B34F61E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29D29B17" w14:textId="77777777" w:rsidR="006D4B3E" w:rsidRPr="00A67544" w:rsidRDefault="00B734C5" w:rsidP="006D7CD0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Comodato</w:t>
            </w:r>
          </w:p>
        </w:tc>
      </w:tr>
      <w:tr w:rsidR="006D4B3E" w:rsidRPr="00A37A2A" w14:paraId="29B17DA7" w14:textId="77777777" w:rsidTr="006D7989">
        <w:tc>
          <w:tcPr>
            <w:tcW w:w="4904" w:type="dxa"/>
            <w:gridSpan w:val="3"/>
          </w:tcPr>
          <w:p w14:paraId="51B3EE9D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Teilung</w:t>
            </w:r>
          </w:p>
        </w:tc>
        <w:tc>
          <w:tcPr>
            <w:tcW w:w="851" w:type="dxa"/>
            <w:gridSpan w:val="3"/>
          </w:tcPr>
          <w:p w14:paraId="7ED5DA78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6D2B1AD6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Divisione</w:t>
            </w:r>
          </w:p>
        </w:tc>
      </w:tr>
      <w:tr w:rsidR="006D4B3E" w:rsidRPr="00A37A2A" w14:paraId="141D0A7A" w14:textId="77777777" w:rsidTr="006D7989">
        <w:tc>
          <w:tcPr>
            <w:tcW w:w="4904" w:type="dxa"/>
            <w:gridSpan w:val="3"/>
          </w:tcPr>
          <w:p w14:paraId="192E3787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lastRenderedPageBreak/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Betriebsverpachtung</w:t>
            </w:r>
          </w:p>
        </w:tc>
        <w:tc>
          <w:tcPr>
            <w:tcW w:w="851" w:type="dxa"/>
            <w:gridSpan w:val="3"/>
          </w:tcPr>
          <w:p w14:paraId="1D14F0F0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476BF82F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Affitto d’azienda</w:t>
            </w:r>
          </w:p>
        </w:tc>
      </w:tr>
      <w:tr w:rsidR="006D4B3E" w:rsidRPr="00A37A2A" w14:paraId="67B93586" w14:textId="77777777" w:rsidTr="006D7989">
        <w:tc>
          <w:tcPr>
            <w:tcW w:w="4904" w:type="dxa"/>
            <w:gridSpan w:val="3"/>
          </w:tcPr>
          <w:p w14:paraId="3927B746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Erbfolge</w:t>
            </w:r>
          </w:p>
        </w:tc>
        <w:tc>
          <w:tcPr>
            <w:tcW w:w="851" w:type="dxa"/>
            <w:gridSpan w:val="3"/>
          </w:tcPr>
          <w:p w14:paraId="43AEC0CF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2227B0E0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Successione ereditaria</w:t>
            </w:r>
          </w:p>
        </w:tc>
      </w:tr>
      <w:tr w:rsidR="006D4B3E" w:rsidRPr="00A37A2A" w14:paraId="06B3BD00" w14:textId="77777777" w:rsidTr="006D7989">
        <w:tc>
          <w:tcPr>
            <w:tcW w:w="4904" w:type="dxa"/>
            <w:gridSpan w:val="3"/>
          </w:tcPr>
          <w:p w14:paraId="47473FB4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Familienabkommen</w:t>
            </w:r>
          </w:p>
        </w:tc>
        <w:tc>
          <w:tcPr>
            <w:tcW w:w="851" w:type="dxa"/>
            <w:gridSpan w:val="3"/>
          </w:tcPr>
          <w:p w14:paraId="1363B70F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37265AE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Patti di famiglia</w:t>
            </w:r>
          </w:p>
        </w:tc>
      </w:tr>
      <w:tr w:rsidR="006D4B3E" w:rsidRPr="00A37A2A" w14:paraId="0F2B05B6" w14:textId="77777777" w:rsidTr="006D7989">
        <w:tc>
          <w:tcPr>
            <w:tcW w:w="4904" w:type="dxa"/>
            <w:gridSpan w:val="3"/>
          </w:tcPr>
          <w:p w14:paraId="386654FC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Miet- und Pachtverträge</w:t>
            </w:r>
          </w:p>
        </w:tc>
        <w:tc>
          <w:tcPr>
            <w:tcW w:w="851" w:type="dxa"/>
            <w:gridSpan w:val="3"/>
          </w:tcPr>
          <w:p w14:paraId="48D712ED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7DFDDD98" w14:textId="77777777" w:rsidR="006D4B3E" w:rsidRPr="00A67544" w:rsidRDefault="00B734C5" w:rsidP="006D7CD0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Locazione</w:t>
            </w:r>
          </w:p>
        </w:tc>
      </w:tr>
      <w:tr w:rsidR="006D4B3E" w:rsidRPr="0093485F" w14:paraId="05BFE892" w14:textId="77777777" w:rsidTr="006D7989">
        <w:tc>
          <w:tcPr>
            <w:tcW w:w="4904" w:type="dxa"/>
            <w:gridSpan w:val="3"/>
          </w:tcPr>
          <w:p w14:paraId="17A03B28" w14:textId="77777777" w:rsidR="006D4B3E" w:rsidRDefault="00B734C5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94F7A" w:rsidRPr="00694F7A">
              <w:rPr>
                <w:rFonts w:ascii="Arial Narrow" w:hAnsi="Arial Narrow" w:cs="Arial"/>
                <w:sz w:val="22"/>
                <w:szCs w:val="22"/>
              </w:rPr>
              <w:t>Schadenersatz bei medizinischen Fehlleistungen und im Gesundheitsbereich</w:t>
            </w:r>
          </w:p>
          <w:p w14:paraId="021B2270" w14:textId="138EE2AE" w:rsidR="00694F7A" w:rsidRDefault="00694F7A" w:rsidP="00694F7A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4F7A">
              <w:rPr>
                <w:rFonts w:ascii="Arial Narrow" w:hAnsi="Arial Narrow" w:cs="Arial"/>
                <w:sz w:val="22"/>
                <w:szCs w:val="22"/>
              </w:rPr>
              <w:t>Schadenersatz bei schädigenden Veröffentlichungen</w:t>
            </w:r>
          </w:p>
          <w:p w14:paraId="3A75ECF3" w14:textId="77777777" w:rsidR="00694F7A" w:rsidRDefault="00694F7A" w:rsidP="00694F7A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</w:p>
          <w:p w14:paraId="077E6B69" w14:textId="73768D4D" w:rsidR="00694F7A" w:rsidRDefault="00694F7A" w:rsidP="00694F7A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D0ADC" w:rsidRPr="005D0ADC">
              <w:rPr>
                <w:rFonts w:ascii="Arial Narrow" w:hAnsi="Arial Narrow" w:cs="Arial"/>
                <w:sz w:val="22"/>
                <w:szCs w:val="22"/>
              </w:rPr>
              <w:t>Versicherungsverträge</w:t>
            </w:r>
          </w:p>
          <w:p w14:paraId="0086C367" w14:textId="6A24DDB6" w:rsidR="00694F7A" w:rsidRPr="00A67544" w:rsidRDefault="005D0ADC" w:rsidP="005D0ADC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Bank- und Finanz</w:t>
            </w:r>
            <w:r w:rsidRPr="005D0ADC">
              <w:rPr>
                <w:rFonts w:ascii="Arial Narrow" w:hAnsi="Arial Narrow" w:cs="Arial"/>
                <w:sz w:val="22"/>
                <w:szCs w:val="22"/>
              </w:rPr>
              <w:t>verträge</w:t>
            </w:r>
          </w:p>
        </w:tc>
        <w:tc>
          <w:tcPr>
            <w:tcW w:w="851" w:type="dxa"/>
            <w:gridSpan w:val="3"/>
          </w:tcPr>
          <w:p w14:paraId="4D03074E" w14:textId="77777777" w:rsidR="006D4B3E" w:rsidRPr="00A67544" w:rsidRDefault="006D4B3E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7087B93" w14:textId="77777777" w:rsidR="006D4B3E" w:rsidRDefault="00B734C5" w:rsidP="001356F3">
            <w:pPr>
              <w:pStyle w:val="1L"/>
              <w:spacing w:before="120"/>
              <w:ind w:left="284" w:hanging="284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6D4B3E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r w:rsidR="00694F7A" w:rsidRPr="00694F7A">
              <w:rPr>
                <w:rFonts w:ascii="Arial Narrow" w:hAnsi="Arial Narrow" w:cs="Arial"/>
                <w:sz w:val="22"/>
                <w:szCs w:val="22"/>
                <w:lang w:val="it-IT"/>
              </w:rPr>
              <w:t>Risarcimento del danno derivante da responsabilità medica e sanitaria</w:t>
            </w:r>
          </w:p>
          <w:p w14:paraId="1EE12BBC" w14:textId="77777777" w:rsidR="00694F7A" w:rsidRDefault="00694F7A" w:rsidP="001356F3">
            <w:pPr>
              <w:pStyle w:val="1L"/>
              <w:spacing w:before="120"/>
              <w:ind w:left="284" w:hanging="284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r w:rsidRPr="00694F7A">
              <w:rPr>
                <w:rFonts w:ascii="Arial Narrow" w:hAnsi="Arial Narrow" w:cs="Arial"/>
                <w:sz w:val="22"/>
                <w:szCs w:val="22"/>
                <w:lang w:val="it-IT"/>
              </w:rPr>
              <w:t>Risarcimento del danno derivante da diffamazione con il mezzo stampa o altro mezzo di pubblicità</w:t>
            </w:r>
          </w:p>
          <w:p w14:paraId="3F579A59" w14:textId="5BFBF9A7" w:rsidR="005D0ADC" w:rsidRPr="005D0ADC" w:rsidRDefault="005D0ADC" w:rsidP="005D0ADC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0ADC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5D0ADC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Contratti assicurativi</w:t>
            </w:r>
          </w:p>
          <w:p w14:paraId="083C20B8" w14:textId="3E7A9F1F" w:rsidR="005D0ADC" w:rsidRPr="005D0ADC" w:rsidRDefault="005D0ADC" w:rsidP="005D0ADC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0ADC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5D0ADC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Contratti bancari e finanziari</w:t>
            </w:r>
          </w:p>
        </w:tc>
      </w:tr>
      <w:tr w:rsidR="00575D8B" w:rsidRPr="00575D8B" w14:paraId="49450C07" w14:textId="77777777" w:rsidTr="006D7989">
        <w:tc>
          <w:tcPr>
            <w:tcW w:w="4904" w:type="dxa"/>
            <w:gridSpan w:val="3"/>
          </w:tcPr>
          <w:p w14:paraId="4F211C67" w14:textId="5EEA350F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Stille Gesellschaft</w:t>
            </w:r>
          </w:p>
        </w:tc>
        <w:tc>
          <w:tcPr>
            <w:tcW w:w="851" w:type="dxa"/>
            <w:gridSpan w:val="3"/>
          </w:tcPr>
          <w:p w14:paraId="444B7EA0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F45867C" w14:textId="42D9B8BC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Associazione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in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partecipazione</w:t>
            </w:r>
            <w:proofErr w:type="spellEnd"/>
          </w:p>
        </w:tc>
      </w:tr>
      <w:tr w:rsidR="00575D8B" w:rsidRPr="00575D8B" w14:paraId="078AED89" w14:textId="77777777" w:rsidTr="006D7989">
        <w:tc>
          <w:tcPr>
            <w:tcW w:w="4904" w:type="dxa"/>
            <w:gridSpan w:val="3"/>
          </w:tcPr>
          <w:p w14:paraId="42E2EF13" w14:textId="25F29712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Konsortium</w:t>
            </w:r>
          </w:p>
        </w:tc>
        <w:tc>
          <w:tcPr>
            <w:tcW w:w="851" w:type="dxa"/>
            <w:gridSpan w:val="3"/>
          </w:tcPr>
          <w:p w14:paraId="16FA7915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203D18E" w14:textId="13181165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Consorzio</w:t>
            </w:r>
            <w:proofErr w:type="spellEnd"/>
          </w:p>
        </w:tc>
      </w:tr>
      <w:tr w:rsidR="00575D8B" w:rsidRPr="00575D8B" w14:paraId="44B5CC76" w14:textId="77777777" w:rsidTr="006D7989">
        <w:tc>
          <w:tcPr>
            <w:tcW w:w="4904" w:type="dxa"/>
            <w:gridSpan w:val="3"/>
          </w:tcPr>
          <w:p w14:paraId="0172BAEE" w14:textId="7D6DF9F3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Franchising</w:t>
            </w:r>
          </w:p>
        </w:tc>
        <w:tc>
          <w:tcPr>
            <w:tcW w:w="851" w:type="dxa"/>
            <w:gridSpan w:val="3"/>
          </w:tcPr>
          <w:p w14:paraId="2979DC4F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43057DBE" w14:textId="65BF2A1B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Franchising</w:t>
            </w:r>
          </w:p>
        </w:tc>
      </w:tr>
      <w:tr w:rsidR="00575D8B" w:rsidRPr="00575D8B" w14:paraId="7C609F3B" w14:textId="77777777" w:rsidTr="006D7989">
        <w:tc>
          <w:tcPr>
            <w:tcW w:w="4904" w:type="dxa"/>
            <w:gridSpan w:val="3"/>
          </w:tcPr>
          <w:p w14:paraId="3B063644" w14:textId="4B629C35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de-A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="009F1233" w:rsidRPr="009F1233">
              <w:rPr>
                <w:rFonts w:ascii="Arial Narrow" w:hAnsi="Arial Narrow" w:cs="Arial"/>
                <w:sz w:val="22"/>
                <w:szCs w:val="22"/>
                <w:lang w:val="de-AT"/>
              </w:rPr>
              <w:t xml:space="preserve"> 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Werkvertrag und Leistung geistiger Werke</w:t>
            </w:r>
          </w:p>
        </w:tc>
        <w:tc>
          <w:tcPr>
            <w:tcW w:w="851" w:type="dxa"/>
            <w:gridSpan w:val="3"/>
          </w:tcPr>
          <w:p w14:paraId="785CB1FB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724DDE0" w14:textId="57858BB4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Opera</w:t>
            </w:r>
          </w:p>
        </w:tc>
      </w:tr>
      <w:tr w:rsidR="00575D8B" w:rsidRPr="00575D8B" w14:paraId="6DAFBF0F" w14:textId="77777777" w:rsidTr="006D7989">
        <w:tc>
          <w:tcPr>
            <w:tcW w:w="4904" w:type="dxa"/>
            <w:gridSpan w:val="3"/>
          </w:tcPr>
          <w:p w14:paraId="3442E1C0" w14:textId="68A4BDB3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Netzwerkverträge</w:t>
            </w:r>
          </w:p>
        </w:tc>
        <w:tc>
          <w:tcPr>
            <w:tcW w:w="851" w:type="dxa"/>
            <w:gridSpan w:val="3"/>
          </w:tcPr>
          <w:p w14:paraId="04DB6463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FA6D113" w14:textId="7BC5C912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Rete</w:t>
            </w:r>
            <w:proofErr w:type="spellEnd"/>
          </w:p>
        </w:tc>
      </w:tr>
      <w:tr w:rsidR="00575D8B" w:rsidRPr="00575D8B" w14:paraId="275CB9C7" w14:textId="77777777" w:rsidTr="006D7989">
        <w:tc>
          <w:tcPr>
            <w:tcW w:w="4904" w:type="dxa"/>
            <w:gridSpan w:val="3"/>
          </w:tcPr>
          <w:p w14:paraId="2A163E5C" w14:textId="4B1625E7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Bezugsverträge</w:t>
            </w:r>
          </w:p>
        </w:tc>
        <w:tc>
          <w:tcPr>
            <w:tcW w:w="851" w:type="dxa"/>
            <w:gridSpan w:val="3"/>
          </w:tcPr>
          <w:p w14:paraId="326327B0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0F663BB" w14:textId="09688EEF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Somministrazione</w:t>
            </w:r>
            <w:proofErr w:type="spellEnd"/>
          </w:p>
        </w:tc>
      </w:tr>
      <w:tr w:rsidR="00575D8B" w:rsidRPr="00575D8B" w14:paraId="577ACA33" w14:textId="77777777" w:rsidTr="006D7989">
        <w:tc>
          <w:tcPr>
            <w:tcW w:w="4904" w:type="dxa"/>
            <w:gridSpan w:val="3"/>
          </w:tcPr>
          <w:p w14:paraId="210AB1B0" w14:textId="6A77CF94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Personengesellschaften</w:t>
            </w:r>
          </w:p>
        </w:tc>
        <w:tc>
          <w:tcPr>
            <w:tcW w:w="851" w:type="dxa"/>
            <w:gridSpan w:val="3"/>
          </w:tcPr>
          <w:p w14:paraId="324F6E0D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C3DBCA5" w14:textId="2BEDDB40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Società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di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persone</w:t>
            </w:r>
            <w:proofErr w:type="spellEnd"/>
          </w:p>
        </w:tc>
      </w:tr>
      <w:tr w:rsidR="00575D8B" w:rsidRPr="00575D8B" w14:paraId="080089B3" w14:textId="77777777" w:rsidTr="006D7989">
        <w:tc>
          <w:tcPr>
            <w:tcW w:w="4904" w:type="dxa"/>
            <w:gridSpan w:val="3"/>
          </w:tcPr>
          <w:p w14:paraId="4D8F36A5" w14:textId="41C92436" w:rsidR="00575D8B" w:rsidRPr="00A67544" w:rsidRDefault="00575D8B" w:rsidP="001356F3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Zulieferwesen</w:t>
            </w:r>
          </w:p>
        </w:tc>
        <w:tc>
          <w:tcPr>
            <w:tcW w:w="851" w:type="dxa"/>
            <w:gridSpan w:val="3"/>
          </w:tcPr>
          <w:p w14:paraId="0A304052" w14:textId="77777777" w:rsidR="00575D8B" w:rsidRPr="00A67544" w:rsidRDefault="00575D8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78203E3C" w14:textId="033F730D" w:rsidR="00575D8B" w:rsidRPr="00A67544" w:rsidRDefault="00575D8B" w:rsidP="00575D8B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8825D2" w:rsidRPr="00A67544">
              <w:rPr>
                <w:rFonts w:ascii="Arial Narrow" w:hAnsi="Arial Narrow" w:cs="Arial"/>
                <w:sz w:val="22"/>
                <w:szCs w:val="22"/>
              </w:rPr>
              <w:t>Subfornitura</w:t>
            </w:r>
            <w:proofErr w:type="spellEnd"/>
          </w:p>
        </w:tc>
      </w:tr>
      <w:tr w:rsidR="00B1111F" w:rsidRPr="0093485F" w14:paraId="71C392B6" w14:textId="77777777" w:rsidTr="006D7989">
        <w:tc>
          <w:tcPr>
            <w:tcW w:w="4904" w:type="dxa"/>
            <w:gridSpan w:val="3"/>
          </w:tcPr>
          <w:p w14:paraId="2E49E595" w14:textId="46C0F367" w:rsidR="00B1111F" w:rsidRPr="00A67544" w:rsidRDefault="00B1111F" w:rsidP="00115A5C">
            <w:pPr>
              <w:pStyle w:val="1L"/>
              <w:spacing w:before="120" w:after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 Mediation auf Anordnung des Richters</w:t>
            </w:r>
            <w:r w:rsidR="006D7989">
              <w:rPr>
                <w:rFonts w:ascii="Arial Narrow" w:hAnsi="Arial Narrow" w:cs="Arial"/>
                <w:sz w:val="22"/>
                <w:szCs w:val="22"/>
              </w:rPr>
              <w:t xml:space="preserve"> (richterlicher Beschluss ist als Anlage beizufügen)</w:t>
            </w:r>
          </w:p>
        </w:tc>
        <w:tc>
          <w:tcPr>
            <w:tcW w:w="851" w:type="dxa"/>
            <w:gridSpan w:val="3"/>
          </w:tcPr>
          <w:p w14:paraId="63F955FA" w14:textId="77777777" w:rsidR="00B1111F" w:rsidRPr="00A67544" w:rsidRDefault="00B1111F" w:rsidP="00115A5C">
            <w:pPr>
              <w:pStyle w:val="StandardZFK"/>
              <w:spacing w:before="120" w:after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6F643148" w14:textId="55B28502" w:rsidR="00B1111F" w:rsidRPr="00A67544" w:rsidRDefault="00B1111F" w:rsidP="00E97FAA">
            <w:pPr>
              <w:pStyle w:val="1L"/>
              <w:spacing w:before="120" w:after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 mediazione su ordine del giudice</w:t>
            </w:r>
            <w:r w:rsidR="006D7989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(allegare l’ordinanza del giudice/della giudice</w:t>
            </w:r>
            <w:r w:rsidR="008213EB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</w:p>
        </w:tc>
      </w:tr>
      <w:tr w:rsidR="006D7CD0" w:rsidRPr="0093485F" w14:paraId="6CCF5D8B" w14:textId="77777777" w:rsidTr="006D7989">
        <w:tc>
          <w:tcPr>
            <w:tcW w:w="4904" w:type="dxa"/>
            <w:gridSpan w:val="3"/>
          </w:tcPr>
          <w:p w14:paraId="7E8E0270" w14:textId="7AE0EB56" w:rsidR="006D7CD0" w:rsidRPr="00A67544" w:rsidRDefault="006D7CD0" w:rsidP="00B03890">
            <w:pPr>
              <w:pStyle w:val="1L"/>
              <w:spacing w:before="120" w:after="120"/>
              <w:ind w:left="84" w:firstLine="0"/>
              <w:rPr>
                <w:rFonts w:ascii="Arial Narrow" w:hAnsi="Arial Narrow" w:cs="Arial"/>
                <w:sz w:val="22"/>
                <w:szCs w:val="22"/>
              </w:rPr>
            </w:pPr>
            <w:bookmarkStart w:id="51" w:name="_Hlk129251033"/>
            <w:r w:rsidRPr="00A67544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WICHTIGE ANMERKUNG: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5740C" w:rsidRPr="00A67544">
              <w:rPr>
                <w:rFonts w:ascii="Arial Narrow" w:hAnsi="Arial Narrow" w:cs="Arial"/>
                <w:sz w:val="22"/>
                <w:szCs w:val="22"/>
              </w:rPr>
              <w:t>Bei den genannten Streitgegenständen sind d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ie Parteien dazu verpflichtet, zu allen Treffen bis zum </w:t>
            </w:r>
            <w:r w:rsidR="00B03890" w:rsidRPr="00A67544">
              <w:rPr>
                <w:rFonts w:ascii="Arial Narrow" w:hAnsi="Arial Narrow" w:cs="Arial"/>
                <w:sz w:val="22"/>
                <w:szCs w:val="22"/>
              </w:rPr>
              <w:t>Abschluss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des Mediationsverfahrens, mit einem Rechtsbeistand zu erscheinen (Art. 8, Abs. </w:t>
            </w:r>
            <w:r w:rsidR="008825D2" w:rsidRPr="00A67544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, GVD 28/2010)</w:t>
            </w:r>
            <w:bookmarkEnd w:id="51"/>
            <w:r w:rsidR="00E13A0B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851" w:type="dxa"/>
            <w:gridSpan w:val="3"/>
          </w:tcPr>
          <w:p w14:paraId="29007122" w14:textId="77777777" w:rsidR="006D7CD0" w:rsidRPr="00A67544" w:rsidRDefault="006D7CD0" w:rsidP="00B03890">
            <w:pPr>
              <w:pStyle w:val="StandardZFK"/>
              <w:spacing w:before="120" w:after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1100F54E" w14:textId="04B0F124" w:rsidR="006D7CD0" w:rsidRPr="00A67544" w:rsidRDefault="00553198" w:rsidP="00553198">
            <w:pPr>
              <w:pStyle w:val="1L"/>
              <w:spacing w:before="120" w:after="120"/>
              <w:ind w:left="27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b/>
                <w:sz w:val="22"/>
                <w:szCs w:val="22"/>
                <w:u w:val="single"/>
                <w:lang w:val="it-IT"/>
              </w:rPr>
              <w:t>N</w:t>
            </w:r>
            <w:r w:rsidR="008825D2" w:rsidRPr="00A67544">
              <w:rPr>
                <w:rFonts w:ascii="Arial Narrow" w:hAnsi="Arial Narrow" w:cs="Arial"/>
                <w:b/>
                <w:sz w:val="22"/>
                <w:szCs w:val="22"/>
                <w:u w:val="single"/>
                <w:lang w:val="it-IT"/>
              </w:rPr>
              <w:t>OTA</w:t>
            </w:r>
            <w:r w:rsidRPr="00A67544">
              <w:rPr>
                <w:rFonts w:ascii="Arial Narrow" w:hAnsi="Arial Narrow" w:cs="Arial"/>
                <w:b/>
                <w:sz w:val="22"/>
                <w:szCs w:val="22"/>
                <w:u w:val="single"/>
                <w:lang w:val="it-IT"/>
              </w:rPr>
              <w:t>:</w:t>
            </w:r>
            <w:r w:rsidRPr="00A67544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 xml:space="preserve"> 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In ambito delle materie sopra citate, le parti devono partecipare a tutti gli incontri fino alla chiusura del procedimento di mediazione con l’assistenza dell‘avvocato (d.lgs. 28/2010, art. 8, comma </w:t>
            </w:r>
            <w:r w:rsidR="008825D2"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5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).</w:t>
            </w:r>
          </w:p>
        </w:tc>
      </w:tr>
      <w:tr w:rsidR="00B734C5" w:rsidRPr="00A37A2A" w14:paraId="548A1B9C" w14:textId="77777777" w:rsidTr="006D7989">
        <w:tc>
          <w:tcPr>
            <w:tcW w:w="4904" w:type="dxa"/>
            <w:gridSpan w:val="3"/>
          </w:tcPr>
          <w:p w14:paraId="2A85FEF1" w14:textId="77777777" w:rsidR="00F7746A" w:rsidRPr="00A67544" w:rsidRDefault="00B734C5" w:rsidP="00F7746A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Anderes</w:t>
            </w:r>
            <w:r w:rsidR="006D7CD0" w:rsidRPr="00A67544">
              <w:rPr>
                <w:rFonts w:ascii="Arial Narrow" w:hAnsi="Arial Narrow" w:cs="Arial"/>
                <w:sz w:val="22"/>
                <w:szCs w:val="22"/>
              </w:rPr>
              <w:t xml:space="preserve"> (freiwillige Mediation)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825D2"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</w:p>
          <w:p w14:paraId="6A447DC7" w14:textId="0FE6F65D" w:rsidR="00B734C5" w:rsidRPr="00A67544" w:rsidRDefault="008825D2" w:rsidP="00F7746A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de-A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___________________________________</w:t>
            </w:r>
          </w:p>
        </w:tc>
        <w:tc>
          <w:tcPr>
            <w:tcW w:w="851" w:type="dxa"/>
            <w:gridSpan w:val="3"/>
          </w:tcPr>
          <w:p w14:paraId="609A24DE" w14:textId="77777777" w:rsidR="00B734C5" w:rsidRPr="00A67544" w:rsidRDefault="00B734C5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00592786" w14:textId="61D49C45" w:rsidR="00F7746A" w:rsidRPr="00A67544" w:rsidRDefault="00B734C5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Altro</w:t>
            </w:r>
            <w:proofErr w:type="spellEnd"/>
            <w:r w:rsidR="006D7CD0" w:rsidRPr="00A67544">
              <w:rPr>
                <w:rFonts w:ascii="Arial Narrow" w:hAnsi="Arial Narrow" w:cs="Arial"/>
                <w:sz w:val="22"/>
                <w:szCs w:val="22"/>
              </w:rPr>
              <w:t xml:space="preserve"> (mediazione </w:t>
            </w:r>
            <w:proofErr w:type="spellStart"/>
            <w:r w:rsidR="006D7989">
              <w:rPr>
                <w:rFonts w:ascii="Arial Narrow" w:hAnsi="Arial Narrow" w:cs="Arial"/>
                <w:sz w:val="22"/>
                <w:szCs w:val="22"/>
              </w:rPr>
              <w:t>volontaria</w:t>
            </w:r>
            <w:proofErr w:type="spellEnd"/>
            <w:r w:rsidR="006D7CD0" w:rsidRPr="00A67544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825D2"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</w:p>
          <w:p w14:paraId="14852FDE" w14:textId="6E7B0419" w:rsidR="00B734C5" w:rsidRPr="00A67544" w:rsidRDefault="008825D2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de-A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___________________________________</w:t>
            </w:r>
          </w:p>
        </w:tc>
      </w:tr>
      <w:tr w:rsidR="008213EB" w:rsidRPr="00A37A2A" w14:paraId="6BCECFD2" w14:textId="77777777" w:rsidTr="006D7989">
        <w:tc>
          <w:tcPr>
            <w:tcW w:w="4904" w:type="dxa"/>
            <w:gridSpan w:val="3"/>
          </w:tcPr>
          <w:p w14:paraId="0D702EDF" w14:textId="77777777" w:rsidR="00F7746A" w:rsidRPr="00A67544" w:rsidRDefault="008213EB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Statutsklausel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oder Vertragsklausel: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</w:p>
          <w:p w14:paraId="569B73A4" w14:textId="71921D05" w:rsidR="008213EB" w:rsidRPr="00A67544" w:rsidRDefault="008213EB" w:rsidP="00BC772D">
            <w:pPr>
              <w:pStyle w:val="1L"/>
              <w:keepNext/>
              <w:keepLines/>
              <w:pageBreakBefore/>
              <w:suppressLineNumbers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de-A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___________________________________</w:t>
            </w:r>
          </w:p>
        </w:tc>
        <w:tc>
          <w:tcPr>
            <w:tcW w:w="851" w:type="dxa"/>
            <w:gridSpan w:val="3"/>
          </w:tcPr>
          <w:p w14:paraId="24B031B9" w14:textId="77777777" w:rsidR="008213EB" w:rsidRPr="00A67544" w:rsidRDefault="008213EB" w:rsidP="006D7CD0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06A8F6B4" w14:textId="77777777" w:rsidR="00F7746A" w:rsidRPr="00A67544" w:rsidRDefault="008213EB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Clausola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statutaria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contrattuale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23CB62E" w14:textId="77777777" w:rsidR="008213EB" w:rsidRDefault="008213EB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de-A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___________________________________</w:t>
            </w:r>
          </w:p>
          <w:p w14:paraId="6C0F6FF7" w14:textId="77777777" w:rsidR="006D7989" w:rsidRDefault="006D7989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</w:p>
          <w:p w14:paraId="721657A9" w14:textId="77777777" w:rsidR="006D7989" w:rsidRDefault="006D7989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</w:rPr>
            </w:pPr>
          </w:p>
          <w:p w14:paraId="16704334" w14:textId="2222ED16" w:rsidR="006D7989" w:rsidRPr="00A67544" w:rsidRDefault="006D7989" w:rsidP="008825D2">
            <w:pPr>
              <w:pStyle w:val="1L"/>
              <w:spacing w:before="120"/>
              <w:ind w:left="284" w:hanging="284"/>
              <w:jc w:val="left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</w:tc>
      </w:tr>
      <w:tr w:rsidR="006D7989" w:rsidRPr="00A37A2A" w14:paraId="341E7203" w14:textId="77777777" w:rsidTr="006D7989">
        <w:tc>
          <w:tcPr>
            <w:tcW w:w="4904" w:type="dxa"/>
            <w:gridSpan w:val="3"/>
          </w:tcPr>
          <w:p w14:paraId="680EBB63" w14:textId="30FC9D5E" w:rsidR="006D7989" w:rsidRDefault="006D7989" w:rsidP="0007314C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</w:rPr>
              <w:lastRenderedPageBreak/>
              <w:t>BESCHREIBUNG DES KONFLIKTS</w:t>
            </w:r>
          </w:p>
        </w:tc>
        <w:tc>
          <w:tcPr>
            <w:tcW w:w="851" w:type="dxa"/>
            <w:gridSpan w:val="3"/>
          </w:tcPr>
          <w:p w14:paraId="1837A613" w14:textId="77777777" w:rsidR="006D7989" w:rsidRPr="00F04A3A" w:rsidRDefault="006D7989" w:rsidP="0007314C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9EAE9F7" w14:textId="628FB2C7" w:rsidR="006D7989" w:rsidRDefault="006D7989" w:rsidP="0007314C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highlight w:val="lightGray"/>
                <w:u w:val="none"/>
                <w:lang w:val="it-IT"/>
              </w:rPr>
              <w:t>DESCRIZIONE DELLA CONTROVERSIA</w:t>
            </w:r>
          </w:p>
        </w:tc>
      </w:tr>
      <w:tr w:rsidR="006D7989" w:rsidRPr="00AC72CC" w14:paraId="69954380" w14:textId="77777777" w:rsidTr="006D7989">
        <w:tc>
          <w:tcPr>
            <w:tcW w:w="10632" w:type="dxa"/>
            <w:gridSpan w:val="9"/>
          </w:tcPr>
          <w:p w14:paraId="465FF05F" w14:textId="3DCA62CC" w:rsidR="006D7989" w:rsidRPr="00587B69" w:rsidRDefault="006D7989" w:rsidP="006D7989">
            <w:pPr>
              <w:pStyle w:val="1L"/>
              <w:tabs>
                <w:tab w:val="right" w:leader="underscore" w:pos="10490"/>
              </w:tabs>
              <w:spacing w:before="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</w:p>
        </w:tc>
      </w:tr>
      <w:bookmarkStart w:id="52" w:name="_Hlk45112673"/>
      <w:tr w:rsidR="006D7989" w:rsidRPr="00A37A2A" w14:paraId="40343F12" w14:textId="77777777" w:rsidTr="006D7989">
        <w:tc>
          <w:tcPr>
            <w:tcW w:w="10632" w:type="dxa"/>
            <w:gridSpan w:val="9"/>
          </w:tcPr>
          <w:p w14:paraId="142A921E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BeschreibungKonflikt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bookmarkStart w:id="53" w:name="BeschreibungKonflikt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3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3CF1B850" w14:textId="77777777" w:rsidTr="006D7989">
        <w:tc>
          <w:tcPr>
            <w:tcW w:w="10632" w:type="dxa"/>
            <w:gridSpan w:val="9"/>
          </w:tcPr>
          <w:p w14:paraId="2F647BE4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39E2825B" w14:textId="77777777" w:rsidTr="006D7989">
        <w:tc>
          <w:tcPr>
            <w:tcW w:w="10632" w:type="dxa"/>
            <w:gridSpan w:val="9"/>
          </w:tcPr>
          <w:p w14:paraId="2038B0C7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0EC5F32F" w14:textId="77777777" w:rsidTr="006D7989">
        <w:tc>
          <w:tcPr>
            <w:tcW w:w="10632" w:type="dxa"/>
            <w:gridSpan w:val="9"/>
          </w:tcPr>
          <w:p w14:paraId="41AFC283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3160242C" w14:textId="77777777" w:rsidTr="006D7989">
        <w:tc>
          <w:tcPr>
            <w:tcW w:w="10632" w:type="dxa"/>
            <w:gridSpan w:val="9"/>
          </w:tcPr>
          <w:p w14:paraId="276A3AD7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6B3BAD8D" w14:textId="77777777" w:rsidTr="006D7989">
        <w:tc>
          <w:tcPr>
            <w:tcW w:w="10632" w:type="dxa"/>
            <w:gridSpan w:val="9"/>
          </w:tcPr>
          <w:p w14:paraId="50586C32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442086" w14:paraId="600A2288" w14:textId="77777777" w:rsidTr="006D7989">
        <w:tc>
          <w:tcPr>
            <w:tcW w:w="4904" w:type="dxa"/>
            <w:gridSpan w:val="3"/>
          </w:tcPr>
          <w:p w14:paraId="4D38E4CD" w14:textId="7FDBAFD7" w:rsidR="006D7989" w:rsidRPr="00A67544" w:rsidRDefault="006D7989" w:rsidP="006D7989">
            <w:pPr>
              <w:spacing w:before="24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VERFAHRENSSPRACHE</w:t>
            </w:r>
          </w:p>
        </w:tc>
        <w:tc>
          <w:tcPr>
            <w:tcW w:w="851" w:type="dxa"/>
            <w:gridSpan w:val="3"/>
          </w:tcPr>
          <w:p w14:paraId="1AAE6DF5" w14:textId="77777777" w:rsidR="006D7989" w:rsidRPr="00A67544" w:rsidRDefault="006D7989" w:rsidP="006D7989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0BD0F8B" w14:textId="15C18A48" w:rsidR="006D7989" w:rsidRPr="00A67544" w:rsidRDefault="006D7989" w:rsidP="006D7989">
            <w:pPr>
              <w:pStyle w:val="Intestazione"/>
              <w:spacing w:before="240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LINGUA DEL PROCEDIMENTO</w:t>
            </w:r>
          </w:p>
        </w:tc>
      </w:tr>
      <w:tr w:rsidR="006D7989" w:rsidRPr="00442086" w14:paraId="34FB255D" w14:textId="77777777" w:rsidTr="006D7989">
        <w:tc>
          <w:tcPr>
            <w:tcW w:w="4904" w:type="dxa"/>
            <w:gridSpan w:val="3"/>
          </w:tcPr>
          <w:p w14:paraId="5AB52FD8" w14:textId="77777777" w:rsidR="006D7989" w:rsidRPr="00A67544" w:rsidRDefault="006D7989" w:rsidP="006D7989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Deutsch</w:t>
            </w:r>
          </w:p>
          <w:p w14:paraId="6735FE98" w14:textId="07869BE1" w:rsidR="006D7989" w:rsidRPr="00A67544" w:rsidRDefault="006D7989" w:rsidP="006D7989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Italienisch</w:t>
            </w:r>
          </w:p>
        </w:tc>
        <w:tc>
          <w:tcPr>
            <w:tcW w:w="851" w:type="dxa"/>
            <w:gridSpan w:val="3"/>
          </w:tcPr>
          <w:p w14:paraId="1D74F705" w14:textId="77777777" w:rsidR="006D7989" w:rsidRPr="00A67544" w:rsidRDefault="006D7989" w:rsidP="006D7989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439897FF" w14:textId="77777777" w:rsidR="006D7989" w:rsidRPr="00A67544" w:rsidRDefault="006D7989" w:rsidP="006D7989">
            <w:pPr>
              <w:pStyle w:val="Intestazione"/>
              <w:tabs>
                <w:tab w:val="clear" w:pos="4536"/>
                <w:tab w:val="clear" w:pos="9072"/>
                <w:tab w:val="left" w:pos="1704"/>
              </w:tabs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Tedesco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2B354094" w14:textId="6EEAE9DB" w:rsidR="006D7989" w:rsidRPr="00A67544" w:rsidRDefault="006D7989" w:rsidP="006D7989">
            <w:pPr>
              <w:pStyle w:val="Intestazione"/>
              <w:tabs>
                <w:tab w:val="clear" w:pos="4536"/>
                <w:tab w:val="clear" w:pos="9072"/>
                <w:tab w:val="left" w:pos="1704"/>
              </w:tabs>
              <w:spacing w:before="120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</w:rPr>
              <w:t>Italiano</w:t>
            </w:r>
            <w:proofErr w:type="spellEnd"/>
          </w:p>
        </w:tc>
      </w:tr>
      <w:bookmarkEnd w:id="52"/>
      <w:tr w:rsidR="006D7989" w:rsidRPr="0093485F" w14:paraId="0D417115" w14:textId="77777777" w:rsidTr="006D7989">
        <w:tc>
          <w:tcPr>
            <w:tcW w:w="4904" w:type="dxa"/>
            <w:gridSpan w:val="3"/>
          </w:tcPr>
          <w:p w14:paraId="568190AA" w14:textId="77777777" w:rsidR="006D7989" w:rsidRPr="00A67544" w:rsidRDefault="006D7989" w:rsidP="006D7989">
            <w:pPr>
              <w:spacing w:before="240"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STREITWERT </w:t>
            </w:r>
          </w:p>
          <w:p w14:paraId="4397B295" w14:textId="77777777" w:rsidR="006D7989" w:rsidRPr="00A67544" w:rsidRDefault="006D7989" w:rsidP="006D7989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gemäß Art. 10 ff ZPO</w:t>
            </w:r>
          </w:p>
          <w:p w14:paraId="2DAADC64" w14:textId="77777777" w:rsidR="006D7989" w:rsidRPr="00A67544" w:rsidRDefault="006D7989" w:rsidP="006D7989">
            <w:pPr>
              <w:pStyle w:val="1L"/>
              <w:spacing w:before="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t>(zur Bestimmung der Mediationskosten erforderlich)</w:t>
            </w:r>
          </w:p>
        </w:tc>
        <w:tc>
          <w:tcPr>
            <w:tcW w:w="851" w:type="dxa"/>
            <w:gridSpan w:val="3"/>
          </w:tcPr>
          <w:p w14:paraId="0ED5AF24" w14:textId="77777777" w:rsidR="006D7989" w:rsidRPr="00A67544" w:rsidRDefault="006D7989" w:rsidP="006D7989">
            <w:pPr>
              <w:pStyle w:val="StandardZFK"/>
              <w:spacing w:before="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6AC9E25" w14:textId="77777777" w:rsidR="006D7989" w:rsidRPr="00A67544" w:rsidRDefault="006D7989" w:rsidP="006D7989">
            <w:pPr>
              <w:pStyle w:val="Intestazione"/>
              <w:spacing w:before="240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VALORE ECONOMICO DELLA CONTROVERSIA</w:t>
            </w:r>
          </w:p>
          <w:p w14:paraId="173BAF69" w14:textId="77777777" w:rsidR="006D7989" w:rsidRPr="00A67544" w:rsidRDefault="006D7989" w:rsidP="006D7989">
            <w:pPr>
              <w:pStyle w:val="Intestazione"/>
              <w:pageBreakBefore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ai sensi degli art. 10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ss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CPC</w:t>
            </w:r>
          </w:p>
          <w:p w14:paraId="67C50AEF" w14:textId="77777777" w:rsidR="006D7989" w:rsidRPr="00A67544" w:rsidRDefault="006D7989" w:rsidP="006D7989">
            <w:pPr>
              <w:pStyle w:val="1L"/>
              <w:spacing w:before="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(per la determinazione delle spese di mediazione)</w:t>
            </w:r>
          </w:p>
        </w:tc>
      </w:tr>
      <w:tr w:rsidR="006D7989" w:rsidRPr="00A37A2A" w14:paraId="52364736" w14:textId="77777777" w:rsidTr="006D7989">
        <w:tc>
          <w:tcPr>
            <w:tcW w:w="10632" w:type="dxa"/>
            <w:gridSpan w:val="9"/>
          </w:tcPr>
          <w:p w14:paraId="229BE894" w14:textId="77777777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eitwert"/>
                  <w:enabled/>
                  <w:calcOnExit w:val="0"/>
                  <w:statusText w:type="text" w:val="Streitwert // Valore della controversia"/>
                  <w:textInput>
                    <w:maxLength w:val="85"/>
                  </w:textInput>
                </w:ffData>
              </w:fldChar>
            </w:r>
            <w:bookmarkStart w:id="54" w:name="Streitwert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4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93485F" w14:paraId="5D8B8F78" w14:textId="77777777" w:rsidTr="006D7989">
        <w:tc>
          <w:tcPr>
            <w:tcW w:w="5315" w:type="dxa"/>
            <w:gridSpan w:val="4"/>
          </w:tcPr>
          <w:p w14:paraId="59736480" w14:textId="7C60D450" w:rsidR="006D7989" w:rsidRPr="00E5707B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E5707B">
              <w:rPr>
                <w:rFonts w:ascii="Arial Narrow" w:hAnsi="Arial Narrow"/>
                <w:sz w:val="22"/>
                <w:szCs w:val="22"/>
                <w:u w:val="single"/>
              </w:rPr>
              <w:t xml:space="preserve">Wichtige Anmerkung: </w:t>
            </w:r>
            <w:r>
              <w:rPr>
                <w:rFonts w:ascii="Arial Narrow" w:hAnsi="Arial Narrow"/>
                <w:sz w:val="22"/>
                <w:szCs w:val="22"/>
                <w:u w:val="single"/>
              </w:rPr>
              <w:t xml:space="preserve">Bei „unbestimmten“ Streitwerten muss der Grund angegeben werden, </w:t>
            </w:r>
            <w:r w:rsidRPr="002842F3">
              <w:rPr>
                <w:rFonts w:ascii="Arial Narrow" w:hAnsi="Arial Narrow"/>
                <w:sz w:val="22"/>
                <w:szCs w:val="22"/>
                <w:u w:val="single"/>
              </w:rPr>
              <w:t>warum der Wert unbestimmbar ist</w:t>
            </w:r>
            <w:r w:rsidR="00654091">
              <w:rPr>
                <w:rFonts w:ascii="Arial Narrow" w:hAnsi="Arial Narrow"/>
                <w:sz w:val="22"/>
                <w:szCs w:val="22"/>
                <w:u w:val="single"/>
              </w:rPr>
              <w:t>.</w:t>
            </w:r>
          </w:p>
        </w:tc>
        <w:tc>
          <w:tcPr>
            <w:tcW w:w="5317" w:type="dxa"/>
            <w:gridSpan w:val="5"/>
          </w:tcPr>
          <w:p w14:paraId="243D44F7" w14:textId="4CB5FABC" w:rsidR="006D7989" w:rsidRPr="00E5707B" w:rsidRDefault="006D7989" w:rsidP="006D7989">
            <w:pPr>
              <w:pStyle w:val="1L"/>
              <w:tabs>
                <w:tab w:val="right" w:leader="underscore" w:pos="10490"/>
              </w:tabs>
              <w:ind w:left="34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E5707B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 xml:space="preserve">Nota: </w: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Qualora il valore fosse “indeterminato”, i</w:t>
            </w:r>
            <w:r w:rsidRPr="00E5707B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ndicare la ragione c</w: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he rend</w:t>
            </w:r>
            <w:r w:rsidR="00654091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e</w: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 xml:space="preserve"> indeterminabile il valore della domanda</w:t>
            </w:r>
          </w:p>
        </w:tc>
      </w:tr>
      <w:tr w:rsidR="006D7989" w:rsidRPr="00E5707B" w14:paraId="378AAB8E" w14:textId="77777777" w:rsidTr="006D7989">
        <w:tc>
          <w:tcPr>
            <w:tcW w:w="5315" w:type="dxa"/>
            <w:gridSpan w:val="4"/>
          </w:tcPr>
          <w:p w14:paraId="0B971068" w14:textId="09844D68" w:rsidR="006D7989" w:rsidRPr="00E5707B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eitwert"/>
                  <w:enabled/>
                  <w:calcOnExit w:val="0"/>
                  <w:statusText w:type="text" w:val="Streitwert // Valore della controversi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  <w:tc>
          <w:tcPr>
            <w:tcW w:w="5317" w:type="dxa"/>
            <w:gridSpan w:val="5"/>
          </w:tcPr>
          <w:p w14:paraId="3D5D18BC" w14:textId="47EA97CD" w:rsidR="006D7989" w:rsidRPr="00E5707B" w:rsidRDefault="006D7989" w:rsidP="006D7989">
            <w:pPr>
              <w:pStyle w:val="1L"/>
              <w:tabs>
                <w:tab w:val="right" w:leader="underscore" w:pos="10490"/>
              </w:tabs>
              <w:ind w:left="34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eitwert"/>
                  <w:enabled/>
                  <w:calcOnExit w:val="0"/>
                  <w:statusText w:type="text" w:val="Streitwert // Valore della controversia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FA32ED" w14:paraId="308D0469" w14:textId="77777777" w:rsidTr="006D7989">
        <w:tc>
          <w:tcPr>
            <w:tcW w:w="4904" w:type="dxa"/>
            <w:gridSpan w:val="3"/>
          </w:tcPr>
          <w:p w14:paraId="465A2B5E" w14:textId="77777777" w:rsidR="006D7989" w:rsidRPr="00A67544" w:rsidRDefault="006D7989" w:rsidP="006D7989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1" w:type="dxa"/>
            <w:gridSpan w:val="3"/>
          </w:tcPr>
          <w:p w14:paraId="0C3E8F11" w14:textId="77777777" w:rsidR="006D7989" w:rsidRPr="00A67544" w:rsidRDefault="006D7989" w:rsidP="006D7989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57033174" w14:textId="77777777" w:rsidR="006D7989" w:rsidRPr="00A67544" w:rsidRDefault="006D7989" w:rsidP="006D7989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</w:tc>
      </w:tr>
      <w:tr w:rsidR="006D7989" w:rsidRPr="00FA32ED" w14:paraId="7B346FE9" w14:textId="77777777" w:rsidTr="006D7989">
        <w:tc>
          <w:tcPr>
            <w:tcW w:w="4904" w:type="dxa"/>
            <w:gridSpan w:val="3"/>
          </w:tcPr>
          <w:p w14:paraId="0756CD78" w14:textId="77777777" w:rsidR="006D7989" w:rsidRPr="00A67544" w:rsidRDefault="006D7989" w:rsidP="006D7989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/>
                <w:sz w:val="22"/>
                <w:szCs w:val="22"/>
              </w:rPr>
              <w:t>ORT DES MEDIATIONSTREFFENS</w:t>
            </w:r>
          </w:p>
        </w:tc>
        <w:tc>
          <w:tcPr>
            <w:tcW w:w="851" w:type="dxa"/>
            <w:gridSpan w:val="3"/>
          </w:tcPr>
          <w:p w14:paraId="281528D2" w14:textId="77777777" w:rsidR="006D7989" w:rsidRPr="00A67544" w:rsidRDefault="006D7989" w:rsidP="006D7989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4ECBCAEB" w14:textId="77777777" w:rsidR="006D7989" w:rsidRPr="00A67544" w:rsidRDefault="006D7989" w:rsidP="006D7989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lang w:val="it-IT"/>
              </w:rPr>
              <w:t>LUOGO DELLA MEDIAZIONE</w:t>
            </w:r>
          </w:p>
        </w:tc>
      </w:tr>
      <w:tr w:rsidR="006D7989" w:rsidRPr="00A37A2A" w14:paraId="1B28E755" w14:textId="77777777" w:rsidTr="006D7989">
        <w:tc>
          <w:tcPr>
            <w:tcW w:w="4904" w:type="dxa"/>
            <w:gridSpan w:val="3"/>
          </w:tcPr>
          <w:p w14:paraId="25B635FB" w14:textId="77777777" w:rsidR="006D7989" w:rsidRPr="00A67544" w:rsidRDefault="006D7989" w:rsidP="006D7989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Bozen</w:t>
            </w:r>
          </w:p>
        </w:tc>
        <w:tc>
          <w:tcPr>
            <w:tcW w:w="851" w:type="dxa"/>
            <w:gridSpan w:val="3"/>
          </w:tcPr>
          <w:p w14:paraId="5A41AD3B" w14:textId="77777777" w:rsidR="006D7989" w:rsidRPr="00A67544" w:rsidRDefault="006D7989" w:rsidP="006D7989">
            <w:pPr>
              <w:pStyle w:val="StandardZFK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249FA27A" w14:textId="77777777" w:rsidR="006D7989" w:rsidRPr="00A67544" w:rsidRDefault="006D7989" w:rsidP="006D7989">
            <w:pPr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Bolzano</w:t>
            </w:r>
          </w:p>
        </w:tc>
      </w:tr>
      <w:tr w:rsidR="006D7989" w:rsidRPr="00E13A0B" w14:paraId="43F3666A" w14:textId="77777777" w:rsidTr="006D7989">
        <w:tc>
          <w:tcPr>
            <w:tcW w:w="4904" w:type="dxa"/>
            <w:gridSpan w:val="3"/>
          </w:tcPr>
          <w:p w14:paraId="494CDAF9" w14:textId="39086838" w:rsidR="006D7989" w:rsidRPr="00A67544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>Bruneck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(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nur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dienstags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)</w:t>
            </w:r>
          </w:p>
        </w:tc>
        <w:tc>
          <w:tcPr>
            <w:tcW w:w="851" w:type="dxa"/>
            <w:gridSpan w:val="3"/>
          </w:tcPr>
          <w:p w14:paraId="24794D50" w14:textId="77777777" w:rsidR="006D7989" w:rsidRPr="00A67544" w:rsidRDefault="006D7989" w:rsidP="006D7989">
            <w:pPr>
              <w:pStyle w:val="StandardZFK"/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7" w:type="dxa"/>
            <w:gridSpan w:val="3"/>
          </w:tcPr>
          <w:p w14:paraId="5C97BB25" w14:textId="4ECC694C" w:rsidR="006D7989" w:rsidRPr="00A67544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>Brunico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(solo martedì)</w:t>
            </w:r>
          </w:p>
        </w:tc>
      </w:tr>
      <w:tr w:rsidR="006D7989" w:rsidRPr="0093485F" w14:paraId="08ECFFB4" w14:textId="77777777" w:rsidTr="006D7989">
        <w:tc>
          <w:tcPr>
            <w:tcW w:w="4904" w:type="dxa"/>
            <w:gridSpan w:val="3"/>
          </w:tcPr>
          <w:p w14:paraId="4C179793" w14:textId="77777777" w:rsidR="006D7989" w:rsidRPr="00A67544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Online</w:t>
            </w:r>
          </w:p>
          <w:p w14:paraId="6E80B144" w14:textId="401ECF20" w:rsidR="006D7989" w:rsidRPr="006D7989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WICHTIGE ANMERKUNG: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Bei der Wahl der telematischen Mediationstreffen müssen die Parteien, die im Besitz einer digitalen oder anderen qualifizierten elektronischen Unterschrift sind, diese für die Unterfertigung der Protokolle verwenden (Art. 8-bis, Abs. 3, GVD 28/2010)</w:t>
            </w:r>
          </w:p>
        </w:tc>
        <w:tc>
          <w:tcPr>
            <w:tcW w:w="851" w:type="dxa"/>
            <w:gridSpan w:val="3"/>
          </w:tcPr>
          <w:p w14:paraId="5A1D62A1" w14:textId="77777777" w:rsidR="006D7989" w:rsidRPr="006D7989" w:rsidRDefault="006D7989" w:rsidP="006D7989">
            <w:pPr>
              <w:pStyle w:val="StandardZFK"/>
              <w:spacing w:before="120" w:after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78FCD311" w14:textId="77777777" w:rsidR="006D7989" w:rsidRPr="00A67544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Online</w:t>
            </w:r>
          </w:p>
          <w:p w14:paraId="163A2837" w14:textId="77777777" w:rsidR="006D7989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b/>
                <w:sz w:val="22"/>
                <w:szCs w:val="22"/>
                <w:u w:val="single"/>
                <w:lang w:val="it-IT"/>
              </w:rPr>
              <w:t>NOTA:</w:t>
            </w:r>
            <w:r w:rsidRPr="00A67544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 xml:space="preserve"> </w: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Nella scelta delle riunioni di mediazione telematica, i soggetti in possesso di una firma digitale o di altra firma elettronica qualificata devono utilizzarla per la firma dei verbali (art. 8-bis, comma 3, </w:t>
            </w:r>
            <w:proofErr w:type="spellStart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>D.Lgs.</w:t>
            </w:r>
            <w:proofErr w:type="spellEnd"/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28/2010).</w:t>
            </w:r>
          </w:p>
          <w:p w14:paraId="50259554" w14:textId="77777777" w:rsidR="006D7989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14:paraId="345DAE1B" w14:textId="77777777" w:rsidR="006D7989" w:rsidRPr="00A67544" w:rsidRDefault="006D7989" w:rsidP="006D7989">
            <w:pPr>
              <w:pStyle w:val="1L"/>
              <w:spacing w:before="120" w:after="12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</w:tc>
      </w:tr>
      <w:tr w:rsidR="006D7989" w:rsidRPr="0093485F" w14:paraId="13CA40C4" w14:textId="77777777" w:rsidTr="006D7989">
        <w:tc>
          <w:tcPr>
            <w:tcW w:w="4904" w:type="dxa"/>
            <w:gridSpan w:val="3"/>
          </w:tcPr>
          <w:p w14:paraId="303609C4" w14:textId="134A1656" w:rsidR="006D7989" w:rsidRPr="006D7989" w:rsidRDefault="006D7989" w:rsidP="006D7989">
            <w:pPr>
              <w:pStyle w:val="1L"/>
              <w:spacing w:before="120"/>
              <w:ind w:left="0" w:firstLine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D798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An welchen Terminen haben Sie keine Zeit? (wegen Urlaub, schon festgelegte Termine, etc.)</w:t>
            </w:r>
          </w:p>
        </w:tc>
        <w:tc>
          <w:tcPr>
            <w:tcW w:w="851" w:type="dxa"/>
            <w:gridSpan w:val="3"/>
          </w:tcPr>
          <w:p w14:paraId="24217F3E" w14:textId="77777777" w:rsidR="006D7989" w:rsidRPr="00A67544" w:rsidRDefault="006D7989" w:rsidP="006D7989">
            <w:pPr>
              <w:pStyle w:val="StandardZFK"/>
              <w:spacing w:before="120"/>
              <w:rPr>
                <w:rFonts w:ascii="Arial Narrow" w:hAnsi="Arial Narrow"/>
                <w:sz w:val="22"/>
                <w:szCs w:val="22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341B3B9A" w14:textId="0EEA4807" w:rsidR="006D7989" w:rsidRPr="006D7989" w:rsidRDefault="004262CF" w:rsidP="006D7989">
            <w:pPr>
              <w:pStyle w:val="1L"/>
              <w:spacing w:before="120"/>
              <w:ind w:left="0" w:firstLine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Per quali date non sarebbe disponibile</w:t>
            </w:r>
            <w:r w:rsidR="006D7989" w:rsidRPr="006D7989"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? (per causa di vacanze, appuntamenti importanti, etc.)</w:t>
            </w:r>
          </w:p>
        </w:tc>
      </w:tr>
      <w:tr w:rsidR="006D7989" w:rsidRPr="00A37A2A" w14:paraId="12961518" w14:textId="77777777" w:rsidTr="006D7989">
        <w:tc>
          <w:tcPr>
            <w:tcW w:w="10632" w:type="dxa"/>
            <w:gridSpan w:val="9"/>
          </w:tcPr>
          <w:p w14:paraId="072787EC" w14:textId="0E449BB9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5" w:name="Text1"/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5"/>
            <w:r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>____________________________________________________________________________________________________</w:t>
            </w:r>
          </w:p>
        </w:tc>
      </w:tr>
      <w:tr w:rsidR="006D7989" w:rsidRPr="0093485F" w14:paraId="4E6F03B0" w14:textId="77777777" w:rsidTr="006D7989">
        <w:tc>
          <w:tcPr>
            <w:tcW w:w="4904" w:type="dxa"/>
            <w:gridSpan w:val="3"/>
          </w:tcPr>
          <w:p w14:paraId="676784E8" w14:textId="77777777" w:rsidR="006D7989" w:rsidRPr="00654091" w:rsidRDefault="006D7989" w:rsidP="00654091">
            <w:pPr>
              <w:pStyle w:val="1L"/>
              <w:spacing w:before="120"/>
              <w:ind w:left="0" w:firstLine="0"/>
              <w:jc w:val="center"/>
              <w:rPr>
                <w:rFonts w:ascii="Arial Narrow" w:hAnsi="Arial Narrow"/>
                <w:b/>
                <w:bCs/>
                <w:sz w:val="22"/>
                <w:szCs w:val="22"/>
                <w:highlight w:val="lightGray"/>
              </w:rPr>
            </w:pPr>
            <w:r w:rsidRPr="00654091">
              <w:rPr>
                <w:rFonts w:ascii="Arial Narrow" w:hAnsi="Arial Narrow" w:cs="Arial"/>
                <w:b/>
                <w:bCs/>
                <w:sz w:val="22"/>
                <w:szCs w:val="22"/>
                <w:highlight w:val="lightGray"/>
              </w:rPr>
              <w:t>DER/DIE UNTERFERTIGTE LEGT FOLGENDE UNTERLAGEN BEI</w:t>
            </w:r>
          </w:p>
        </w:tc>
        <w:tc>
          <w:tcPr>
            <w:tcW w:w="851" w:type="dxa"/>
            <w:gridSpan w:val="3"/>
          </w:tcPr>
          <w:p w14:paraId="0962B8DD" w14:textId="77777777" w:rsidR="006D7989" w:rsidRPr="00654091" w:rsidRDefault="006D7989" w:rsidP="006D7989">
            <w:pPr>
              <w:pStyle w:val="StandardZFK"/>
              <w:spacing w:before="120"/>
              <w:rPr>
                <w:rFonts w:ascii="Arial Narrow" w:hAnsi="Arial Narrow"/>
                <w:bCs/>
                <w:sz w:val="22"/>
                <w:szCs w:val="22"/>
                <w:highlight w:val="lightGray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2B5A9E13" w14:textId="77777777" w:rsidR="006D7989" w:rsidRPr="00654091" w:rsidRDefault="006D7989" w:rsidP="00654091">
            <w:pPr>
              <w:pStyle w:val="1L"/>
              <w:spacing w:before="120"/>
              <w:ind w:left="0" w:firstLine="0"/>
              <w:jc w:val="center"/>
              <w:rPr>
                <w:rFonts w:ascii="Arial Narrow" w:hAnsi="Arial Narrow"/>
                <w:b/>
                <w:bCs/>
                <w:sz w:val="22"/>
                <w:szCs w:val="22"/>
                <w:highlight w:val="lightGray"/>
                <w:lang w:val="it-IT"/>
              </w:rPr>
            </w:pPr>
            <w:r w:rsidRPr="00654091">
              <w:rPr>
                <w:rFonts w:ascii="Arial Narrow" w:hAnsi="Arial Narrow" w:cs="Arial"/>
                <w:b/>
                <w:bCs/>
                <w:sz w:val="22"/>
                <w:szCs w:val="22"/>
                <w:highlight w:val="lightGray"/>
                <w:lang w:val="it-IT"/>
              </w:rPr>
              <w:t>IL/LA SOTTOSCRITTO/A ALLEGA LA SEGUENTE DOCUMENTAZIONE</w:t>
            </w:r>
          </w:p>
        </w:tc>
      </w:tr>
      <w:tr w:rsidR="006D7989" w:rsidRPr="00A37A2A" w14:paraId="10CB04C8" w14:textId="77777777" w:rsidTr="006D7989">
        <w:tc>
          <w:tcPr>
            <w:tcW w:w="10632" w:type="dxa"/>
            <w:gridSpan w:val="9"/>
          </w:tcPr>
          <w:p w14:paraId="13ED470A" w14:textId="77777777" w:rsidR="006D7989" w:rsidRPr="00A67544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1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56" w:name="Unterlage1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6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5C2F8D20" w14:textId="77777777" w:rsidTr="006D7989">
        <w:tc>
          <w:tcPr>
            <w:tcW w:w="10632" w:type="dxa"/>
            <w:gridSpan w:val="9"/>
          </w:tcPr>
          <w:p w14:paraId="57831E55" w14:textId="77777777" w:rsidR="006D7989" w:rsidRPr="00A67544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2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57" w:name="Unterlage2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7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41B5E766" w14:textId="77777777" w:rsidTr="006D7989">
        <w:tc>
          <w:tcPr>
            <w:tcW w:w="10632" w:type="dxa"/>
            <w:gridSpan w:val="9"/>
          </w:tcPr>
          <w:p w14:paraId="2745F432" w14:textId="77777777" w:rsidR="006D7989" w:rsidRPr="00A67544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3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58" w:name="Unterlage3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8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A37A2A" w14:paraId="5CDF66BA" w14:textId="77777777" w:rsidTr="006D7989">
        <w:tc>
          <w:tcPr>
            <w:tcW w:w="10632" w:type="dxa"/>
            <w:gridSpan w:val="9"/>
          </w:tcPr>
          <w:p w14:paraId="7A7B0799" w14:textId="77777777" w:rsidR="006D7989" w:rsidRPr="00A67544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4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59" w:name="Unterlage4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59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7989" w:rsidRPr="0093485F" w14:paraId="7B2CB5E2" w14:textId="77777777" w:rsidTr="006D7989">
        <w:tc>
          <w:tcPr>
            <w:tcW w:w="10632" w:type="dxa"/>
            <w:gridSpan w:val="9"/>
          </w:tcPr>
          <w:p w14:paraId="0174C803" w14:textId="77777777" w:rsidR="006D7989" w:rsidRPr="00A67544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5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60" w:name="Unterlage5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60"/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528A9BCB" w14:textId="11280FDC" w:rsidR="006D7989" w:rsidRDefault="006D7989" w:rsidP="006D7989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7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61" w:name="Unterlage7"/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61"/>
            <w:r w:rsidRPr="0095428A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00456D97" w14:textId="77777777" w:rsidR="006D7989" w:rsidRPr="00BD0242" w:rsidRDefault="006D7989" w:rsidP="006D7989">
            <w:pPr>
              <w:pStyle w:val="1L"/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  <w:tbl>
            <w:tblPr>
              <w:tblW w:w="1063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905"/>
              <w:gridCol w:w="851"/>
              <w:gridCol w:w="4876"/>
            </w:tblGrid>
            <w:tr w:rsidR="006D7989" w:rsidRPr="0093485F" w14:paraId="65C5363E" w14:textId="77777777" w:rsidTr="009C780B">
              <w:tc>
                <w:tcPr>
                  <w:tcW w:w="4905" w:type="dxa"/>
                </w:tcPr>
                <w:p w14:paraId="788A3CD9" w14:textId="77777777" w:rsidR="006D7989" w:rsidRPr="00A67544" w:rsidRDefault="006D7989" w:rsidP="006D7989">
                  <w:pPr>
                    <w:pStyle w:val="Intestazione"/>
                    <w:pageBreakBefore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1E57E161" w14:textId="4407C12A" w:rsidR="006D7989" w:rsidRPr="00A67544" w:rsidRDefault="006D7989" w:rsidP="006D7989">
                  <w:pPr>
                    <w:pStyle w:val="Intestazione"/>
                    <w:pageBreakBefore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Der/die Unterfertigte erklärt:</w:t>
                  </w:r>
                </w:p>
              </w:tc>
              <w:tc>
                <w:tcPr>
                  <w:tcW w:w="851" w:type="dxa"/>
                </w:tcPr>
                <w:p w14:paraId="2C6DF5D2" w14:textId="77777777" w:rsidR="006D7989" w:rsidRPr="00A67544" w:rsidRDefault="006D7989" w:rsidP="006D7989">
                  <w:pPr>
                    <w:pStyle w:val="StandardZFK"/>
                    <w:pageBreakBefore/>
                    <w:spacing w:before="120" w:after="120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3394F328" w14:textId="77777777" w:rsidR="006D7989" w:rsidRPr="00A67544" w:rsidRDefault="006D7989" w:rsidP="006D7989">
                  <w:pPr>
                    <w:pStyle w:val="Intestazione"/>
                    <w:pageBreakBefore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</w:p>
                <w:p w14:paraId="117C39E1" w14:textId="6A4D53CE" w:rsidR="006D7989" w:rsidRPr="00A67544" w:rsidRDefault="006D7989" w:rsidP="006D7989">
                  <w:pPr>
                    <w:pStyle w:val="Intestazione"/>
                    <w:pageBreakBefore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Il/la sottoscritto/a dichiara:</w:t>
                  </w:r>
                </w:p>
              </w:tc>
            </w:tr>
            <w:tr w:rsidR="006D7989" w:rsidRPr="0093485F" w14:paraId="6D511315" w14:textId="77777777" w:rsidTr="009C780B">
              <w:tc>
                <w:tcPr>
                  <w:tcW w:w="4905" w:type="dxa"/>
                </w:tcPr>
                <w:p w14:paraId="59BEC9A1" w14:textId="77777777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dasselbe Mediationsverfahren nicht auch bei ande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softHyphen/>
                    <w:t>ren Mediationsstellen eingeleitet zu haben;</w:t>
                  </w:r>
                </w:p>
              </w:tc>
              <w:tc>
                <w:tcPr>
                  <w:tcW w:w="851" w:type="dxa"/>
                </w:tcPr>
                <w:p w14:paraId="074A0EEB" w14:textId="77777777" w:rsidR="006D7989" w:rsidRPr="00A67544" w:rsidRDefault="006D7989" w:rsidP="006D7989">
                  <w:pPr>
                    <w:pStyle w:val="StandardZFK"/>
                    <w:spacing w:before="60" w:after="60"/>
                    <w:rPr>
                      <w:rFonts w:ascii="Arial Narrow" w:hAnsi="Arial Narrow"/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4876" w:type="dxa"/>
                </w:tcPr>
                <w:p w14:paraId="3F2AF04A" w14:textId="3F5F09CF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di non aver avviato la medesima procedura presso altri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O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rganismi di mediazione;</w:t>
                  </w:r>
                </w:p>
              </w:tc>
            </w:tr>
            <w:tr w:rsidR="006D7989" w:rsidRPr="0093485F" w14:paraId="19015794" w14:textId="77777777" w:rsidTr="009C780B">
              <w:tc>
                <w:tcPr>
                  <w:tcW w:w="4905" w:type="dxa"/>
                </w:tcPr>
                <w:p w14:paraId="5A56026A" w14:textId="77777777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Einsicht in die Mediationsordnung dieser Media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softHyphen/>
                    <w:t>tionsstelle genommen zu haben und ihren Inhalt und die dazugehörigen Tarife anzunehmen;</w:t>
                  </w:r>
                </w:p>
              </w:tc>
              <w:tc>
                <w:tcPr>
                  <w:tcW w:w="851" w:type="dxa"/>
                </w:tcPr>
                <w:p w14:paraId="30A78B07" w14:textId="77777777" w:rsidR="006D7989" w:rsidRPr="00A67544" w:rsidRDefault="006D7989" w:rsidP="006D7989">
                  <w:pPr>
                    <w:pStyle w:val="Intestazione"/>
                    <w:tabs>
                      <w:tab w:val="clear" w:pos="4536"/>
                      <w:tab w:val="center" w:pos="227"/>
                    </w:tabs>
                    <w:spacing w:before="60" w:after="60"/>
                    <w:ind w:left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268D6250" w14:textId="5E817B2B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di aver preso visione del Regolamento e del Tariffario di questo Organismo di mediazione e di accettarne il contenuto e le relative tariffe;</w:t>
                  </w:r>
                </w:p>
              </w:tc>
            </w:tr>
            <w:tr w:rsidR="006D7989" w:rsidRPr="0093485F" w14:paraId="16F21192" w14:textId="77777777" w:rsidTr="009C780B">
              <w:tc>
                <w:tcPr>
                  <w:tcW w:w="4905" w:type="dxa"/>
                </w:tcPr>
                <w:p w14:paraId="63898B4D" w14:textId="77777777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sich darüber im Klaren zu sein, dass der Mediationsantrag bei einer Mediationsstelle am Ort des für die Rechtsstreitigkeit zuständigen Richters hinterlegt werden muss (Art. 4, Absatz 1, GVD Nr. 28/2010) und dass diese Mediationsstelle im Bewusstsein dieser Bestimmung gewählt wurde, ausgenommen das Einvernehmen der Parteien, von der Zuständigkeit abzuweichen;</w:t>
                  </w:r>
                </w:p>
              </w:tc>
              <w:tc>
                <w:tcPr>
                  <w:tcW w:w="851" w:type="dxa"/>
                </w:tcPr>
                <w:p w14:paraId="2EB1EE34" w14:textId="77777777" w:rsidR="006D7989" w:rsidRPr="00A67544" w:rsidRDefault="006D7989" w:rsidP="006D7989">
                  <w:pPr>
                    <w:pStyle w:val="Intestazione"/>
                    <w:tabs>
                      <w:tab w:val="clear" w:pos="4536"/>
                      <w:tab w:val="center" w:pos="227"/>
                    </w:tabs>
                    <w:spacing w:before="60" w:after="60"/>
                    <w:ind w:left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7B0C0393" w14:textId="1DF6F558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di essere a conoscenza che la domanda di mediazione è presentata mediante deposito di un’istanza presso un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O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rganismo nel luogo del giudice territorialmente competente per la controversia (d.lgs. n. 28/2010, art. 4, comma 1) e di avere scelto il presente Organismo di mediazione consapevole di tale disposizione, fatta salva la deroga della competenza dell’Organismo su accordo delle parti;</w:t>
                  </w:r>
                </w:p>
              </w:tc>
            </w:tr>
            <w:tr w:rsidR="006D7989" w:rsidRPr="0093485F" w14:paraId="7129963D" w14:textId="77777777" w:rsidTr="009C780B">
              <w:tc>
                <w:tcPr>
                  <w:tcW w:w="4905" w:type="dxa"/>
                </w:tcPr>
                <w:p w14:paraId="5F98C88E" w14:textId="63F35EEF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zur Kenntnis zu nehmen, dass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Mediationstreffen 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nur aus schwerwiegenden und belegten Ausnahmefällen, im Einverständnis mit allen Parteien und entsprechenden Verfügbarkeit der Mediationsstelle, vertagt werden </w:t>
                  </w:r>
                  <w:r w:rsidR="00654091">
                    <w:rPr>
                      <w:rFonts w:ascii="Arial Narrow" w:hAnsi="Arial Narrow" w:cs="Arial"/>
                      <w:sz w:val="22"/>
                      <w:szCs w:val="22"/>
                    </w:rPr>
                    <w:t>können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; </w:t>
                  </w:r>
                </w:p>
              </w:tc>
              <w:tc>
                <w:tcPr>
                  <w:tcW w:w="851" w:type="dxa"/>
                </w:tcPr>
                <w:p w14:paraId="0352EA79" w14:textId="77777777" w:rsidR="006D7989" w:rsidRPr="00A67544" w:rsidRDefault="006D7989" w:rsidP="006D7989">
                  <w:pPr>
                    <w:pStyle w:val="Intestazione"/>
                    <w:tabs>
                      <w:tab w:val="clear" w:pos="4536"/>
                      <w:tab w:val="center" w:pos="227"/>
                    </w:tabs>
                    <w:spacing w:before="60" w:after="60"/>
                    <w:ind w:left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1EF9D33D" w14:textId="2DD7FBAA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di essere a conoscenza che incontr</w:t>
                  </w:r>
                  <w:r w:rsidR="00654091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i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di mediazione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p</w:t>
                  </w:r>
                  <w:r w:rsidR="00654091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ossono essere rinviati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solo per eccezionali e comprovati motivi, con il consenso di tutte le parti, previa verifica della disponibilità dell’Organismo di mediazione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;</w:t>
                  </w:r>
                </w:p>
              </w:tc>
            </w:tr>
            <w:tr w:rsidR="006D7989" w:rsidRPr="0093485F" w14:paraId="0DA6B716" w14:textId="77777777" w:rsidTr="009C780B">
              <w:tc>
                <w:tcPr>
                  <w:tcW w:w="4905" w:type="dxa"/>
                </w:tcPr>
                <w:p w14:paraId="7B68DFA6" w14:textId="5DF8B373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die </w:t>
                  </w:r>
                  <w:r w:rsidR="00654091">
                    <w:rPr>
                      <w:rFonts w:ascii="Arial Narrow" w:hAnsi="Arial Narrow" w:cs="Arial"/>
                      <w:sz w:val="22"/>
                      <w:szCs w:val="22"/>
                    </w:rPr>
                    <w:t>Mediationsspesen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sofort nach Hinterlegung dieses Antrages einzubezahlen, sowie die belegten Selbstkosten der Mediationsstelle zu übernehmen;</w:t>
                  </w:r>
                </w:p>
              </w:tc>
              <w:tc>
                <w:tcPr>
                  <w:tcW w:w="851" w:type="dxa"/>
                </w:tcPr>
                <w:p w14:paraId="0158DFFD" w14:textId="77777777" w:rsidR="006D7989" w:rsidRPr="00A67544" w:rsidRDefault="006D7989" w:rsidP="006D7989">
                  <w:pPr>
                    <w:pStyle w:val="Intestazione"/>
                    <w:tabs>
                      <w:tab w:val="clear" w:pos="4536"/>
                      <w:tab w:val="center" w:pos="227"/>
                    </w:tabs>
                    <w:spacing w:before="60" w:after="60"/>
                    <w:ind w:left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4995A9FA" w14:textId="4725AC60" w:rsidR="006D7989" w:rsidRPr="00D75982" w:rsidRDefault="004262CF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di </w:t>
                  </w:r>
                  <w:r w:rsidR="006D7989" w:rsidRPr="00D75982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pagare </w:t>
                  </w:r>
                  <w:r w:rsidR="00654091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le spese di mediazione</w:t>
                  </w:r>
                  <w:r w:rsidR="006D7989" w:rsidRPr="00D75982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subito dopo il deposito della presente domanda e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di</w:t>
                  </w:r>
                  <w:r w:rsidR="006D7989" w:rsidRPr="00D75982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sostenere le spese </w:t>
                  </w:r>
                  <w:r w:rsidR="006D7989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vive </w:t>
                  </w:r>
                  <w:r w:rsidR="006D7989" w:rsidRPr="00D75982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documentate</w:t>
                  </w:r>
                  <w:r w:rsidR="006D7989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dall'Organismo di mediazione</w:t>
                  </w:r>
                  <w:r w:rsidR="006D7989" w:rsidRPr="00D75982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;</w:t>
                  </w:r>
                </w:p>
              </w:tc>
            </w:tr>
            <w:tr w:rsidR="006D7989" w:rsidRPr="0093485F" w14:paraId="3F757641" w14:textId="77777777" w:rsidTr="009C780B">
              <w:tc>
                <w:tcPr>
                  <w:tcW w:w="4905" w:type="dxa"/>
                </w:tcPr>
                <w:p w14:paraId="63759326" w14:textId="77777777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im Sinne der Mediationsordnung ausdrücklich, die gesamtschuldnerische Haftung für sämtliche Ausgaben, die mit dem gegenständlichen Verfahren zusammenhängen anzuerkennen und zu übernehmen.</w:t>
                  </w:r>
                </w:p>
              </w:tc>
              <w:tc>
                <w:tcPr>
                  <w:tcW w:w="851" w:type="dxa"/>
                </w:tcPr>
                <w:p w14:paraId="309B15B6" w14:textId="77777777" w:rsidR="006D7989" w:rsidRPr="00A67544" w:rsidRDefault="006D7989" w:rsidP="006D7989">
                  <w:pPr>
                    <w:pStyle w:val="Intestazione"/>
                    <w:tabs>
                      <w:tab w:val="clear" w:pos="4536"/>
                      <w:tab w:val="center" w:pos="227"/>
                    </w:tabs>
                    <w:spacing w:before="60" w:after="60"/>
                    <w:ind w:left="227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489CB917" w14:textId="12F061DA" w:rsidR="006D7989" w:rsidRPr="00A67544" w:rsidRDefault="006D7989" w:rsidP="006D7989">
                  <w:pPr>
                    <w:pStyle w:val="Intestazione"/>
                    <w:numPr>
                      <w:ilvl w:val="0"/>
                      <w:numId w:val="1"/>
                    </w:numPr>
                    <w:tabs>
                      <w:tab w:val="clear" w:pos="4536"/>
                      <w:tab w:val="center" w:pos="227"/>
                    </w:tabs>
                    <w:spacing w:before="60" w:after="60"/>
                    <w:ind w:left="227" w:hanging="227"/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di riconoscere, esplicitamente, ai sensi del Regolamento di mediazione la responsabilità solidale per tutte le spese connesse al presente procedimento.</w:t>
                  </w:r>
                </w:p>
              </w:tc>
            </w:tr>
            <w:tr w:rsidR="006D7989" w:rsidRPr="00A67544" w14:paraId="5DC312A5" w14:textId="77777777" w:rsidTr="009C780B">
              <w:tc>
                <w:tcPr>
                  <w:tcW w:w="4905" w:type="dxa"/>
                </w:tcPr>
                <w:p w14:paraId="18467FB8" w14:textId="77777777" w:rsidR="006D7989" w:rsidRPr="00A67544" w:rsidRDefault="006D7989" w:rsidP="006D7989">
                  <w:pPr>
                    <w:spacing w:before="12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Ort 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u</w:t>
                  </w:r>
                  <w:proofErr w:type="spellStart"/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nd</w:t>
                  </w:r>
                  <w:proofErr w:type="spellEnd"/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Datum</w:t>
                  </w:r>
                </w:p>
              </w:tc>
              <w:tc>
                <w:tcPr>
                  <w:tcW w:w="851" w:type="dxa"/>
                </w:tcPr>
                <w:p w14:paraId="639E8318" w14:textId="77777777" w:rsidR="006D7989" w:rsidRPr="00A67544" w:rsidRDefault="006D7989" w:rsidP="006D7989">
                  <w:pPr>
                    <w:pStyle w:val="StandardZFK"/>
                    <w:spacing w:before="120" w:after="120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4876" w:type="dxa"/>
                </w:tcPr>
                <w:p w14:paraId="531813F9" w14:textId="62982B4A" w:rsidR="006D7989" w:rsidRPr="00A67544" w:rsidRDefault="006D7989" w:rsidP="006D7989">
                  <w:pPr>
                    <w:pStyle w:val="Intestazione"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 xml:space="preserve">    Luogo e data</w:t>
                  </w:r>
                </w:p>
              </w:tc>
            </w:tr>
            <w:tr w:rsidR="006D7989" w:rsidRPr="00A67544" w14:paraId="1C69AF95" w14:textId="77777777" w:rsidTr="009C780B">
              <w:tc>
                <w:tcPr>
                  <w:tcW w:w="10632" w:type="dxa"/>
                  <w:gridSpan w:val="3"/>
                </w:tcPr>
                <w:p w14:paraId="1FAF1FF5" w14:textId="77777777" w:rsidR="006D7989" w:rsidRPr="00A67544" w:rsidRDefault="006D7989" w:rsidP="006D7989">
                  <w:pPr>
                    <w:pStyle w:val="1L"/>
                    <w:tabs>
                      <w:tab w:val="right" w:leader="underscore" w:pos="10490"/>
                    </w:tabs>
                    <w:spacing w:after="120"/>
                    <w:ind w:left="0" w:right="-113" w:firstLine="0"/>
                    <w:jc w:val="left"/>
                    <w:rPr>
                      <w:rFonts w:ascii="Arial Narrow" w:hAnsi="Arial Narrow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fldChar w:fldCharType="begin">
                      <w:ffData>
                        <w:name w:val="OrtDatum"/>
                        <w:enabled/>
                        <w:calcOnExit w:val="0"/>
                        <w:statusText w:type="text" w:val="Ort und Datum // Luogo e data"/>
                        <w:textInput>
                          <w:maxLength w:val="85"/>
                        </w:textInput>
                      </w:ffData>
                    </w:fldChar>
                  </w: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instrText xml:space="preserve"> FORMTEXT </w:instrText>
                  </w: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</w: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fldChar w:fldCharType="separate"/>
                  </w:r>
                  <w:r w:rsidRPr="00A67544">
                    <w:rPr>
                      <w:rFonts w:ascii="Arial Narrow" w:hAnsi="Arial Narrow"/>
                      <w:noProof/>
                      <w:sz w:val="22"/>
                      <w:szCs w:val="22"/>
                      <w:u w:val="single"/>
                      <w:lang w:val="it-IT"/>
                    </w:rPr>
                    <w:t> </w:t>
                  </w:r>
                  <w:r w:rsidRPr="00A67544">
                    <w:rPr>
                      <w:rFonts w:ascii="Arial Narrow" w:hAnsi="Arial Narrow"/>
                      <w:noProof/>
                      <w:sz w:val="22"/>
                      <w:szCs w:val="22"/>
                      <w:u w:val="single"/>
                      <w:lang w:val="it-IT"/>
                    </w:rPr>
                    <w:t> </w:t>
                  </w:r>
                  <w:r w:rsidRPr="00A67544">
                    <w:rPr>
                      <w:rFonts w:ascii="Arial Narrow" w:hAnsi="Arial Narrow"/>
                      <w:noProof/>
                      <w:sz w:val="22"/>
                      <w:szCs w:val="22"/>
                      <w:u w:val="single"/>
                      <w:lang w:val="it-IT"/>
                    </w:rPr>
                    <w:t> </w:t>
                  </w:r>
                  <w:r w:rsidRPr="00A67544">
                    <w:rPr>
                      <w:rFonts w:ascii="Arial Narrow" w:hAnsi="Arial Narrow"/>
                      <w:noProof/>
                      <w:sz w:val="22"/>
                      <w:szCs w:val="22"/>
                      <w:u w:val="single"/>
                      <w:lang w:val="it-IT"/>
                    </w:rPr>
                    <w:t> </w:t>
                  </w:r>
                  <w:r w:rsidRPr="00A67544">
                    <w:rPr>
                      <w:rFonts w:ascii="Arial Narrow" w:hAnsi="Arial Narrow"/>
                      <w:noProof/>
                      <w:sz w:val="22"/>
                      <w:szCs w:val="22"/>
                      <w:u w:val="single"/>
                      <w:lang w:val="it-IT"/>
                    </w:rPr>
                    <w:t> </w:t>
                  </w: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fldChar w:fldCharType="end"/>
                  </w: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tab/>
                  </w:r>
                </w:p>
              </w:tc>
            </w:tr>
            <w:tr w:rsidR="006D7989" w:rsidRPr="0093485F" w14:paraId="05DEFB74" w14:textId="77777777" w:rsidTr="009C780B">
              <w:tc>
                <w:tcPr>
                  <w:tcW w:w="4905" w:type="dxa"/>
                </w:tcPr>
                <w:p w14:paraId="1D8195BD" w14:textId="77777777" w:rsidR="006D7989" w:rsidRPr="00A67544" w:rsidRDefault="006D7989" w:rsidP="006D7989">
                  <w:pPr>
                    <w:spacing w:before="12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>Unterschrift (Dokument kann auch digital unterschrieben werden)</w:t>
                  </w:r>
                </w:p>
              </w:tc>
              <w:tc>
                <w:tcPr>
                  <w:tcW w:w="851" w:type="dxa"/>
                </w:tcPr>
                <w:p w14:paraId="0F5A2664" w14:textId="77777777" w:rsidR="006D7989" w:rsidRPr="00A67544" w:rsidRDefault="006D7989" w:rsidP="006D7989">
                  <w:pPr>
                    <w:pStyle w:val="StandardZFK"/>
                    <w:spacing w:before="120" w:after="120"/>
                    <w:rPr>
                      <w:rFonts w:ascii="Arial Narrow" w:hAnsi="Arial Narrow"/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4876" w:type="dxa"/>
                </w:tcPr>
                <w:p w14:paraId="107F7CAF" w14:textId="02C1B318" w:rsidR="006D7989" w:rsidRPr="00A67544" w:rsidRDefault="006D7989" w:rsidP="006D7989">
                  <w:pPr>
                    <w:pStyle w:val="Intestazione"/>
                    <w:spacing w:before="120" w:after="120"/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  </w:t>
                  </w:r>
                  <w:r w:rsidRPr="00A67544">
                    <w:rPr>
                      <w:rFonts w:ascii="Arial Narrow" w:hAnsi="Arial Narrow" w:cs="Arial"/>
                      <w:sz w:val="22"/>
                      <w:szCs w:val="22"/>
                      <w:lang w:val="it-IT"/>
                    </w:rPr>
                    <w:t>Firma (il documento può essere firmato digitalmente)</w:t>
                  </w:r>
                </w:p>
              </w:tc>
            </w:tr>
            <w:tr w:rsidR="006D7989" w:rsidRPr="0093485F" w14:paraId="6A44ED94" w14:textId="77777777" w:rsidTr="009C780B">
              <w:tc>
                <w:tcPr>
                  <w:tcW w:w="10632" w:type="dxa"/>
                  <w:gridSpan w:val="3"/>
                </w:tcPr>
                <w:p w14:paraId="56613541" w14:textId="77777777" w:rsidR="006D7989" w:rsidRPr="00A67544" w:rsidRDefault="006D7989" w:rsidP="006D7989">
                  <w:pPr>
                    <w:pStyle w:val="1L"/>
                    <w:tabs>
                      <w:tab w:val="right" w:leader="underscore" w:pos="10490"/>
                    </w:tabs>
                    <w:spacing w:before="360" w:after="120"/>
                    <w:ind w:left="0" w:right="-113" w:firstLine="0"/>
                    <w:jc w:val="left"/>
                    <w:rPr>
                      <w:rFonts w:ascii="Arial Narrow" w:hAnsi="Arial Narrow"/>
                      <w:sz w:val="22"/>
                      <w:szCs w:val="22"/>
                      <w:lang w:val="it-IT"/>
                    </w:rPr>
                  </w:pPr>
                  <w:r w:rsidRPr="00A67544">
                    <w:rPr>
                      <w:rFonts w:ascii="Arial Narrow" w:hAnsi="Arial Narrow"/>
                      <w:sz w:val="22"/>
                      <w:szCs w:val="22"/>
                      <w:u w:val="single"/>
                      <w:lang w:val="it-IT"/>
                    </w:rPr>
                    <w:tab/>
                  </w:r>
                </w:p>
              </w:tc>
            </w:tr>
          </w:tbl>
          <w:p w14:paraId="7847F270" w14:textId="5DF0148A" w:rsidR="006D7989" w:rsidRPr="00A67544" w:rsidRDefault="006D7989" w:rsidP="006D7989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</w:tc>
      </w:tr>
      <w:tr w:rsidR="006D7989" w:rsidRPr="0093485F" w14:paraId="10F9A909" w14:textId="77777777" w:rsidTr="006D7989">
        <w:trPr>
          <w:gridAfter w:val="1"/>
          <w:wAfter w:w="29" w:type="dxa"/>
        </w:trPr>
        <w:tc>
          <w:tcPr>
            <w:tcW w:w="4876" w:type="dxa"/>
            <w:gridSpan w:val="2"/>
            <w:shd w:val="clear" w:color="auto" w:fill="D9D9D9"/>
          </w:tcPr>
          <w:p w14:paraId="5DC43D53" w14:textId="431E797D" w:rsidR="006D7989" w:rsidRPr="00AC144C" w:rsidRDefault="006D7989" w:rsidP="006D7989">
            <w:pPr>
              <w:pStyle w:val="Corpotesto"/>
              <w:pageBreakBefore/>
              <w:spacing w:before="120"/>
              <w:jc w:val="center"/>
              <w:rPr>
                <w:rFonts w:ascii="Arial Narrow" w:hAnsi="Arial Narrow"/>
                <w:b/>
                <w:bCs/>
                <w:i/>
                <w:sz w:val="22"/>
                <w:szCs w:val="22"/>
              </w:rPr>
            </w:pPr>
            <w:r w:rsidRPr="006167BB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lastRenderedPageBreak/>
              <w:t xml:space="preserve">Schnellhinweis über die Verarbeitung </w:t>
            </w:r>
            <w:r w:rsidRPr="006167BB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br/>
              <w:t>personenbezo</w:t>
            </w:r>
            <w:r w:rsidRPr="006167BB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softHyphen/>
              <w:t>gener Daten</w:t>
            </w:r>
          </w:p>
        </w:tc>
        <w:tc>
          <w:tcPr>
            <w:tcW w:w="851" w:type="dxa"/>
            <w:gridSpan w:val="3"/>
            <w:shd w:val="clear" w:color="auto" w:fill="D9D9D9"/>
          </w:tcPr>
          <w:p w14:paraId="4C71886C" w14:textId="77777777" w:rsidR="006D7989" w:rsidRPr="00AC144C" w:rsidRDefault="006D7989" w:rsidP="006D7989">
            <w:pPr>
              <w:pageBreakBefore/>
              <w:spacing w:before="120"/>
              <w:jc w:val="center"/>
              <w:rPr>
                <w:rFonts w:ascii="Arial Narrow" w:hAnsi="Arial Narrow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876" w:type="dxa"/>
            <w:gridSpan w:val="3"/>
            <w:shd w:val="clear" w:color="auto" w:fill="D9D9D9"/>
          </w:tcPr>
          <w:p w14:paraId="3A8B66F5" w14:textId="70ABB3E3" w:rsidR="006D7989" w:rsidRPr="006167BB" w:rsidRDefault="006D7989" w:rsidP="006D7989">
            <w:pPr>
              <w:pStyle w:val="Corpotesto"/>
              <w:pageBreakBefore/>
              <w:spacing w:before="120"/>
              <w:jc w:val="center"/>
              <w:rPr>
                <w:rFonts w:ascii="Arial Narrow" w:hAnsi="Arial Narrow"/>
                <w:b/>
                <w:bCs/>
                <w:i/>
                <w:sz w:val="22"/>
                <w:szCs w:val="22"/>
                <w:lang w:val="it-IT"/>
              </w:rPr>
            </w:pPr>
            <w:r w:rsidRPr="006167BB">
              <w:rPr>
                <w:rFonts w:ascii="Arial Narrow" w:hAnsi="Arial Narrow"/>
                <w:b/>
                <w:bCs/>
                <w:i/>
                <w:sz w:val="22"/>
                <w:szCs w:val="22"/>
                <w:lang w:val="it-IT"/>
              </w:rPr>
              <w:t xml:space="preserve">Informativa breve sul </w:t>
            </w:r>
            <w:r w:rsidRPr="006167BB">
              <w:rPr>
                <w:rFonts w:ascii="Arial Narrow" w:hAnsi="Arial Narrow"/>
                <w:b/>
                <w:bCs/>
                <w:i/>
                <w:sz w:val="22"/>
                <w:szCs w:val="22"/>
                <w:lang w:val="it-IT"/>
              </w:rPr>
              <w:br/>
              <w:t>trattamento dei dati personali</w:t>
            </w:r>
          </w:p>
        </w:tc>
      </w:tr>
      <w:tr w:rsidR="006D7989" w:rsidRPr="00AC144C" w14:paraId="777A4F39" w14:textId="77777777" w:rsidTr="006D7989">
        <w:trPr>
          <w:gridAfter w:val="1"/>
          <w:wAfter w:w="29" w:type="dxa"/>
        </w:trPr>
        <w:tc>
          <w:tcPr>
            <w:tcW w:w="4876" w:type="dxa"/>
            <w:gridSpan w:val="2"/>
          </w:tcPr>
          <w:p w14:paraId="54D6848D" w14:textId="77777777" w:rsidR="006D7989" w:rsidRPr="00AC144C" w:rsidRDefault="006D7989" w:rsidP="006D7989">
            <w:pPr>
              <w:pStyle w:val="Corpotesto"/>
              <w:spacing w:before="120"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AC144C">
              <w:rPr>
                <w:rFonts w:ascii="Arial Narrow" w:hAnsi="Arial Narrow"/>
                <w:sz w:val="22"/>
                <w:szCs w:val="22"/>
              </w:rPr>
              <w:t>(</w:t>
            </w:r>
            <w:r>
              <w:rPr>
                <w:rFonts w:ascii="Arial Narrow" w:hAnsi="Arial Narrow"/>
                <w:sz w:val="22"/>
                <w:szCs w:val="22"/>
              </w:rPr>
              <w:t>GDPR 679/2016, A</w:t>
            </w:r>
            <w:r w:rsidRPr="00AC144C">
              <w:rPr>
                <w:rFonts w:ascii="Arial Narrow" w:hAnsi="Arial Narrow"/>
                <w:sz w:val="22"/>
                <w:szCs w:val="22"/>
              </w:rPr>
              <w:t>rt. 13</w:t>
            </w:r>
            <w:r>
              <w:rPr>
                <w:rFonts w:ascii="Arial Narrow" w:hAnsi="Arial Narrow"/>
                <w:sz w:val="22"/>
                <w:szCs w:val="22"/>
              </w:rPr>
              <w:t xml:space="preserve"> e Art. 14</w:t>
            </w:r>
            <w:r w:rsidRPr="00AC144C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851" w:type="dxa"/>
            <w:gridSpan w:val="3"/>
          </w:tcPr>
          <w:p w14:paraId="44A7FD99" w14:textId="77777777" w:rsidR="006D7989" w:rsidRPr="00AC144C" w:rsidRDefault="006D7989" w:rsidP="006D7989">
            <w:pPr>
              <w:spacing w:before="120"/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</w:p>
        </w:tc>
        <w:tc>
          <w:tcPr>
            <w:tcW w:w="4876" w:type="dxa"/>
            <w:gridSpan w:val="3"/>
          </w:tcPr>
          <w:p w14:paraId="7BB8B164" w14:textId="77777777" w:rsidR="006D7989" w:rsidRPr="00AC144C" w:rsidRDefault="006D7989" w:rsidP="006D7989">
            <w:pPr>
              <w:pStyle w:val="Corpotesto"/>
              <w:spacing w:before="120"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AC144C">
              <w:rPr>
                <w:rFonts w:ascii="Arial Narrow" w:hAnsi="Arial Narrow"/>
                <w:sz w:val="22"/>
                <w:szCs w:val="22"/>
              </w:rPr>
              <w:t>(</w:t>
            </w:r>
            <w:r>
              <w:rPr>
                <w:rFonts w:ascii="Arial Narrow" w:hAnsi="Arial Narrow"/>
                <w:sz w:val="22"/>
                <w:szCs w:val="22"/>
              </w:rPr>
              <w:t xml:space="preserve">GDPR 679/2016, </w:t>
            </w:r>
            <w:r w:rsidRPr="00AC144C">
              <w:rPr>
                <w:rFonts w:ascii="Arial Narrow" w:hAnsi="Arial Narrow"/>
                <w:sz w:val="22"/>
                <w:szCs w:val="22"/>
              </w:rPr>
              <w:t>art. 13</w:t>
            </w:r>
            <w:r>
              <w:rPr>
                <w:rFonts w:ascii="Arial Narrow" w:hAnsi="Arial Narrow"/>
                <w:sz w:val="22"/>
                <w:szCs w:val="22"/>
              </w:rPr>
              <w:t xml:space="preserve"> e art. 14</w:t>
            </w:r>
            <w:r w:rsidRPr="00AC144C">
              <w:rPr>
                <w:rFonts w:ascii="Arial Narrow" w:hAnsi="Arial Narrow"/>
                <w:sz w:val="22"/>
                <w:szCs w:val="22"/>
              </w:rPr>
              <w:t>)</w:t>
            </w:r>
          </w:p>
        </w:tc>
      </w:tr>
      <w:tr w:rsidR="006D7989" w:rsidRPr="0093485F" w14:paraId="49FE68AB" w14:textId="77777777" w:rsidTr="006D7989">
        <w:trPr>
          <w:gridAfter w:val="1"/>
          <w:wAfter w:w="29" w:type="dxa"/>
        </w:trPr>
        <w:tc>
          <w:tcPr>
            <w:tcW w:w="4876" w:type="dxa"/>
            <w:gridSpan w:val="2"/>
          </w:tcPr>
          <w:p w14:paraId="2AE14E17" w14:textId="654AC962" w:rsidR="006D7989" w:rsidRDefault="006D7989" w:rsidP="006D7989">
            <w:pPr>
              <w:pStyle w:val="Corpotesto"/>
              <w:spacing w:before="120" w:after="0"/>
              <w:rPr>
                <w:rFonts w:ascii="Arial Narrow" w:hAnsi="Arial Narrow"/>
                <w:sz w:val="22"/>
                <w:szCs w:val="22"/>
              </w:rPr>
            </w:pPr>
            <w:r w:rsidRPr="00C65161">
              <w:rPr>
                <w:rFonts w:ascii="Arial Narrow" w:hAnsi="Arial Narrow"/>
                <w:sz w:val="22"/>
                <w:szCs w:val="22"/>
              </w:rPr>
              <w:t xml:space="preserve">Der/die Unterfertigte genehmigt, indem er/sie die eigenen Daten der Handels-, Industrie-, Handwerks- und Landwirtschaftskammer Bozen preisgibt, dass diese </w:t>
            </w:r>
            <w:proofErr w:type="gramStart"/>
            <w:r w:rsidRPr="00C65161">
              <w:rPr>
                <w:rFonts w:ascii="Arial Narrow" w:hAnsi="Arial Narrow"/>
                <w:sz w:val="22"/>
                <w:szCs w:val="22"/>
              </w:rPr>
              <w:t>von der Handels</w:t>
            </w:r>
            <w:proofErr w:type="gramEnd"/>
            <w:r w:rsidRPr="00C65161">
              <w:rPr>
                <w:rFonts w:ascii="Arial Narrow" w:hAnsi="Arial Narrow"/>
                <w:sz w:val="22"/>
                <w:szCs w:val="22"/>
              </w:rPr>
              <w:t>,</w:t>
            </w:r>
            <w:r w:rsidR="0065409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65161">
              <w:rPr>
                <w:rFonts w:ascii="Arial Narrow" w:hAnsi="Arial Narrow"/>
                <w:sz w:val="22"/>
                <w:szCs w:val="22"/>
              </w:rPr>
              <w:t>Industrie-, Handwerks-</w:t>
            </w:r>
            <w:r w:rsidR="00654091">
              <w:rPr>
                <w:rFonts w:ascii="Arial Narrow" w:hAnsi="Arial Narrow"/>
                <w:sz w:val="22"/>
                <w:szCs w:val="22"/>
              </w:rPr>
              <w:t>, Tourismus</w:t>
            </w:r>
            <w:r w:rsidRPr="00C65161">
              <w:rPr>
                <w:rFonts w:ascii="Arial Narrow" w:hAnsi="Arial Narrow"/>
                <w:sz w:val="22"/>
                <w:szCs w:val="22"/>
              </w:rPr>
              <w:t xml:space="preserve"> und Landwirtschaftskammer Bozen, inwieweit der vorliegende Mediationsversuch es erfordert, verarbeitet werden. Er/sie ist außerdem darüber unterrichtet, dass die Preisgabe der Daten verpflichtend ist, damit die Dienstleistung durchgeführt werden kann und dass diese nicht an Körperschaften übermittelt werden, welche nicht zur Handels-, Industrie-, Handwerks- und Landwirtschaftskammer Bozen gehören. Sie können jederzeit Zugang zu Ihren Daten, Berichtigung, Sperrung und Löschung der Daten verlangen; Sie können außerdem Beschwerde gegen die Verarbeitung Ihrer Daten bei einer Aufsichtsbehörde einrei</w:t>
            </w:r>
            <w:r w:rsidRPr="00C65161">
              <w:rPr>
                <w:rFonts w:ascii="Arial Narrow" w:hAnsi="Arial Narrow"/>
                <w:sz w:val="22"/>
                <w:szCs w:val="22"/>
              </w:rPr>
              <w:softHyphen/>
              <w:t>chen und generell alle Rechte der betroffenen Person ge</w:t>
            </w:r>
            <w:r w:rsidRPr="00C65161">
              <w:rPr>
                <w:rFonts w:ascii="Arial Narrow" w:hAnsi="Arial Narrow"/>
                <w:sz w:val="22"/>
                <w:szCs w:val="22"/>
              </w:rPr>
              <w:softHyphen/>
              <w:t>mäß den Artikeln 15, 16, 17, 18, 19, 20 und 21 der Europäi</w:t>
            </w:r>
            <w:r w:rsidRPr="00C65161">
              <w:rPr>
                <w:rFonts w:ascii="Arial Narrow" w:hAnsi="Arial Narrow"/>
                <w:sz w:val="22"/>
                <w:szCs w:val="22"/>
              </w:rPr>
              <w:softHyphen/>
              <w:t xml:space="preserve">schen Verordnung GDPR 679/2016 geltend machen. Durch die Preisgabe der Daten ermächtigen Sie den Inhaber, diese für den oben </w:t>
            </w:r>
            <w:r>
              <w:rPr>
                <w:rFonts w:ascii="Arial Narrow" w:hAnsi="Arial Narrow"/>
                <w:sz w:val="22"/>
                <w:szCs w:val="22"/>
              </w:rPr>
              <w:t xml:space="preserve">genannten Zweck zu verarbeiten. </w:t>
            </w:r>
            <w:r w:rsidRPr="00F64190">
              <w:rPr>
                <w:rFonts w:ascii="Arial Narrow" w:hAnsi="Arial Narrow"/>
                <w:sz w:val="22"/>
                <w:szCs w:val="22"/>
              </w:rPr>
              <w:t>Verantwortlicher der Datenverarbeitung ist die Handelskammer Bozen, Südtiroler Straße 60, I-39100 Bozen, die Sie per E-Mail (segreteriagenerale@camcom.bz.it) kontaktieren können. Kontaktdaten des Datenschutzbeauftragten: renorm@legalmail.it. Die personenbezogenen Daten werden für die Erbringung der Dienstleistung der Mediationsstelle verarbeitet, wie von den Kund/innen beantragt und unter Berücksichtigung der einschlägigen Bestimmungen (</w:t>
            </w:r>
            <w:proofErr w:type="spellStart"/>
            <w:r w:rsidRPr="00F64190">
              <w:rPr>
                <w:rFonts w:ascii="Arial Narrow" w:hAnsi="Arial Narrow"/>
                <w:sz w:val="22"/>
                <w:szCs w:val="22"/>
              </w:rPr>
              <w:t>insbeondere</w:t>
            </w:r>
            <w:proofErr w:type="spellEnd"/>
            <w:r w:rsidRPr="00F64190">
              <w:rPr>
                <w:rFonts w:ascii="Arial Narrow" w:hAnsi="Arial Narrow"/>
                <w:sz w:val="22"/>
                <w:szCs w:val="22"/>
              </w:rPr>
              <w:t xml:space="preserve"> GVD 28/2010 in </w:t>
            </w:r>
            <w:proofErr w:type="spellStart"/>
            <w:r w:rsidRPr="00F64190">
              <w:rPr>
                <w:rFonts w:ascii="Arial Narrow" w:hAnsi="Arial Narrow"/>
                <w:sz w:val="22"/>
                <w:szCs w:val="22"/>
              </w:rPr>
              <w:t>gelternder</w:t>
            </w:r>
            <w:proofErr w:type="spellEnd"/>
            <w:r w:rsidRPr="00F64190">
              <w:rPr>
                <w:rFonts w:ascii="Arial Narrow" w:hAnsi="Arial Narrow"/>
                <w:sz w:val="22"/>
                <w:szCs w:val="22"/>
              </w:rPr>
              <w:t xml:space="preserve"> Fassung). Die betroffene Person kann die gemäß Artikel 15 bis 22 der Verordnung (EU) 2016/679 vorgesehenen Rechte geltend machen, indem sie den Verantwortlichen der Datenverarbeitung kontaktiert. Für weitere Informationen lesen Sie bitte die ausführliche Datenschutzerklärung, welche über diesen Link</w:t>
            </w:r>
          </w:p>
          <w:p w14:paraId="190C046E" w14:textId="207D941C" w:rsidR="006D7989" w:rsidRPr="00C65161" w:rsidRDefault="006D7989" w:rsidP="006D7989">
            <w:pPr>
              <w:pStyle w:val="Corpotesto"/>
              <w:rPr>
                <w:rFonts w:ascii="Arial Narrow" w:hAnsi="Arial Narrow"/>
                <w:sz w:val="22"/>
                <w:szCs w:val="22"/>
              </w:rPr>
            </w:pPr>
            <w:r w:rsidRPr="00F64190">
              <w:rPr>
                <w:rFonts w:ascii="Arial Narrow" w:hAnsi="Arial Narrow"/>
                <w:sz w:val="22"/>
                <w:szCs w:val="22"/>
              </w:rPr>
              <w:t>https://www.handelskammer.bz.it/de/privacy-dienste verfügbar ist.</w:t>
            </w:r>
          </w:p>
        </w:tc>
        <w:tc>
          <w:tcPr>
            <w:tcW w:w="851" w:type="dxa"/>
            <w:gridSpan w:val="3"/>
          </w:tcPr>
          <w:p w14:paraId="7D12B8DD" w14:textId="77777777" w:rsidR="006D7989" w:rsidRPr="00C65161" w:rsidRDefault="006D7989" w:rsidP="006D7989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76" w:type="dxa"/>
            <w:gridSpan w:val="3"/>
          </w:tcPr>
          <w:p w14:paraId="3F8A27C6" w14:textId="16D3ED2D" w:rsidR="006D7989" w:rsidRDefault="006D7989" w:rsidP="006D7989">
            <w:pPr>
              <w:pStyle w:val="Corpotesto"/>
              <w:spacing w:before="120"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C65161">
              <w:rPr>
                <w:rFonts w:ascii="Arial Narrow" w:hAnsi="Arial Narrow"/>
                <w:sz w:val="22"/>
                <w:szCs w:val="22"/>
                <w:lang w:val="it-IT"/>
              </w:rPr>
              <w:t>Il/la sottoscritto/a, nel trasmettere i propri dati alla Camera di commercio, industria, artigianato</w:t>
            </w:r>
            <w:r w:rsidR="00654091">
              <w:rPr>
                <w:rFonts w:ascii="Arial Narrow" w:hAnsi="Arial Narrow"/>
                <w:sz w:val="22"/>
                <w:szCs w:val="22"/>
                <w:lang w:val="it-IT"/>
              </w:rPr>
              <w:t>, turismo</w:t>
            </w:r>
            <w:r w:rsidRPr="00C65161">
              <w:rPr>
                <w:rFonts w:ascii="Arial Narrow" w:hAnsi="Arial Narrow"/>
                <w:sz w:val="22"/>
                <w:szCs w:val="22"/>
                <w:lang w:val="it-IT"/>
              </w:rPr>
              <w:t xml:space="preserve"> e agricoltura di Bolzano, acconsente al loro trattamento da parte della stessa, limitatamente a quanto necessario per il presente tentativo di mediazione. È inoltre a conoscenza del fatto che il conferimento dei dati è obbligatorio al fine dell’erogazione del servizio e che non saranno trasmessi ad enti esterni alla Camera di commercio, industria, artigianato e agricoltura di Bolzano. Lei può chiedere in ogni momento l’accesso ai Suoi dati, la correzione, il blocco e la cancellazione dei dati; può inoltre proporre reclamo contro il trattamento dei Suoi dati a un’autorità di controllo e in generale avvalersi di tutti diritti dell’interessato previsti dagli articoli 15, 16, 17, 18, 19, 20, e 21 del Regolamento europeo GDPR 679/2016. Mediante la comunicazione dei dati Lei autorizza il titolare a trattare gli stessi per lo scopo suddetto.</w:t>
            </w:r>
          </w:p>
          <w:p w14:paraId="154B9EDD" w14:textId="77777777" w:rsidR="006D7989" w:rsidRDefault="006D7989" w:rsidP="006D7989">
            <w:pPr>
              <w:pStyle w:val="Corpotesto"/>
              <w:spacing w:after="0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T</w:t>
            </w:r>
            <w:r w:rsidRPr="007E6A5F">
              <w:rPr>
                <w:rFonts w:ascii="Arial Narrow" w:hAnsi="Arial Narrow"/>
                <w:sz w:val="22"/>
                <w:szCs w:val="22"/>
                <w:lang w:val="it-IT"/>
              </w:rPr>
              <w:t xml:space="preserve">itolare del trattamento è la Camera di commercio di Bolzano, Via Alto Adige n. 60, 39100 Bolzano, contattabile all’indirizzo e-mail </w:t>
            </w:r>
            <w:hyperlink r:id="rId8" w:history="1">
              <w:r w:rsidRPr="00F64190">
                <w:rPr>
                  <w:rFonts w:ascii="Arial Narrow" w:hAnsi="Arial Narrow"/>
                  <w:sz w:val="22"/>
                  <w:szCs w:val="22"/>
                  <w:lang w:val="it-IT"/>
                </w:rPr>
                <w:t>segreteriagenerale@camcom.bz.it</w:t>
              </w:r>
            </w:hyperlink>
            <w:r w:rsidRPr="00F64190">
              <w:rPr>
                <w:rFonts w:ascii="Arial Narrow" w:hAnsi="Arial Narrow"/>
                <w:sz w:val="22"/>
                <w:szCs w:val="22"/>
                <w:lang w:val="it-IT"/>
              </w:rPr>
              <w:t xml:space="preserve">. Dati di contatto del DPO: </w:t>
            </w:r>
            <w:hyperlink r:id="rId9" w:history="1">
              <w:r w:rsidRPr="00F64190">
                <w:rPr>
                  <w:rFonts w:ascii="Arial Narrow" w:hAnsi="Arial Narrow"/>
                  <w:sz w:val="22"/>
                  <w:szCs w:val="22"/>
                  <w:lang w:val="it-IT"/>
                </w:rPr>
                <w:t>renorm@legalmail.it</w:t>
              </w:r>
            </w:hyperlink>
            <w:r w:rsidRPr="007E6A5F">
              <w:rPr>
                <w:rFonts w:ascii="Arial Narrow" w:hAnsi="Arial Narrow"/>
                <w:sz w:val="22"/>
                <w:szCs w:val="22"/>
                <w:lang w:val="it-IT"/>
              </w:rPr>
              <w:t xml:space="preserve"> I dati personali saranno trattati per l’erogazione del servizio di mediazione, come richiesto dall’utente e nel rispetto della normativa vigente in materia di mediazione (in particolare d.lgs. 28/2010 ss.mm.). L’interessato può esercitare i diritti di cui agli articoli 15 a 22 del Regolamento UE 2016/679 contattando il Titolare del trattamento. Per ulteriori informazioni si rimanda all’informativa dettagliata sul trattamento dei dati personali scaricabile al seguente link:</w:t>
            </w:r>
          </w:p>
          <w:p w14:paraId="7BCB86C7" w14:textId="111A4A37" w:rsidR="006D7989" w:rsidRPr="00C65161" w:rsidRDefault="006D7989" w:rsidP="006D7989">
            <w:pPr>
              <w:pStyle w:val="Corpotesto"/>
              <w:rPr>
                <w:rFonts w:ascii="Arial Narrow" w:hAnsi="Arial Narrow"/>
                <w:sz w:val="22"/>
                <w:szCs w:val="22"/>
                <w:lang w:val="it-IT"/>
              </w:rPr>
            </w:pPr>
            <w:hyperlink r:id="rId10" w:history="1">
              <w:r w:rsidRPr="007E6A5F">
                <w:rPr>
                  <w:rFonts w:ascii="Arial Narrow" w:hAnsi="Arial Narrow"/>
                  <w:sz w:val="22"/>
                  <w:szCs w:val="22"/>
                  <w:lang w:val="it-IT"/>
                </w:rPr>
                <w:t>https://www.camcom.bz.it/it/privacy-servizi</w:t>
              </w:r>
            </w:hyperlink>
            <w:r w:rsidRPr="007E6A5F">
              <w:rPr>
                <w:rFonts w:ascii="Arial Narrow" w:hAnsi="Arial Narrow"/>
                <w:sz w:val="22"/>
                <w:szCs w:val="22"/>
                <w:lang w:val="it-IT"/>
              </w:rPr>
              <w:t xml:space="preserve"> .</w:t>
            </w:r>
          </w:p>
        </w:tc>
      </w:tr>
      <w:tr w:rsidR="006D7989" w:rsidRPr="0093485F" w14:paraId="369F3F45" w14:textId="77777777" w:rsidTr="006D7989">
        <w:tc>
          <w:tcPr>
            <w:tcW w:w="4904" w:type="dxa"/>
            <w:gridSpan w:val="3"/>
          </w:tcPr>
          <w:p w14:paraId="7141E9B2" w14:textId="77777777" w:rsidR="006D7989" w:rsidRPr="00A37A2A" w:rsidRDefault="006D7989" w:rsidP="006D7989">
            <w:pPr>
              <w:spacing w:before="120" w:after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Unterschrift </w:t>
            </w:r>
            <w:r w:rsidRPr="00C65161">
              <w:rPr>
                <w:rFonts w:ascii="Arial Narrow" w:hAnsi="Arial Narrow" w:cs="Arial"/>
                <w:sz w:val="16"/>
                <w:szCs w:val="16"/>
              </w:rPr>
              <w:t>(Dokument kann auch digital unterschrieben werden)</w:t>
            </w:r>
          </w:p>
        </w:tc>
        <w:tc>
          <w:tcPr>
            <w:tcW w:w="851" w:type="dxa"/>
            <w:gridSpan w:val="3"/>
          </w:tcPr>
          <w:p w14:paraId="08AF5684" w14:textId="77777777" w:rsidR="006D7989" w:rsidRPr="00C65161" w:rsidRDefault="006D7989" w:rsidP="006D7989">
            <w:pPr>
              <w:pStyle w:val="StandardZFK"/>
              <w:spacing w:before="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7" w:type="dxa"/>
            <w:gridSpan w:val="3"/>
          </w:tcPr>
          <w:p w14:paraId="4996BB60" w14:textId="77777777" w:rsidR="006D7989" w:rsidRPr="00C65161" w:rsidRDefault="006D7989" w:rsidP="006D7989">
            <w:pPr>
              <w:pStyle w:val="Intestazione"/>
              <w:rPr>
                <w:rFonts w:ascii="Arial Narrow" w:hAnsi="Arial Narrow" w:cs="Arial"/>
                <w:sz w:val="24"/>
                <w:szCs w:val="24"/>
                <w:lang w:val="it-IT"/>
              </w:rPr>
            </w:pPr>
            <w:r w:rsidRPr="00C65161">
              <w:rPr>
                <w:rFonts w:ascii="Arial Narrow" w:hAnsi="Arial Narrow" w:cs="Arial"/>
                <w:sz w:val="24"/>
                <w:szCs w:val="24"/>
                <w:lang w:val="it-IT"/>
              </w:rPr>
              <w:t xml:space="preserve">Firma </w:t>
            </w:r>
            <w:r w:rsidRPr="00C65161">
              <w:rPr>
                <w:rFonts w:ascii="Arial Narrow" w:hAnsi="Arial Narrow" w:cs="Arial"/>
                <w:sz w:val="16"/>
                <w:szCs w:val="16"/>
                <w:lang w:val="it-IT"/>
              </w:rPr>
              <w:t>(il documento può essere firmato digitalmente)</w:t>
            </w:r>
          </w:p>
        </w:tc>
      </w:tr>
      <w:tr w:rsidR="006D7989" w:rsidRPr="0093485F" w14:paraId="5A66F005" w14:textId="77777777" w:rsidTr="006D7989">
        <w:tc>
          <w:tcPr>
            <w:tcW w:w="10632" w:type="dxa"/>
            <w:gridSpan w:val="9"/>
          </w:tcPr>
          <w:p w14:paraId="164B1B67" w14:textId="77777777" w:rsidR="006D7989" w:rsidRPr="00A37A2A" w:rsidRDefault="006D7989" w:rsidP="006D7989">
            <w:pPr>
              <w:pStyle w:val="1L"/>
              <w:tabs>
                <w:tab w:val="right" w:leader="underscore" w:pos="10490"/>
              </w:tabs>
              <w:spacing w:before="120"/>
              <w:ind w:left="0" w:right="-113" w:firstLine="0"/>
              <w:jc w:val="left"/>
              <w:rPr>
                <w:rFonts w:ascii="Arial Narrow" w:hAnsi="Arial Narrow"/>
                <w:sz w:val="24"/>
                <w:szCs w:val="24"/>
                <w:lang w:val="it-IT"/>
              </w:rPr>
            </w:pPr>
            <w:r w:rsidRPr="00A37A2A">
              <w:rPr>
                <w:rFonts w:ascii="Arial Narrow" w:hAnsi="Arial Narrow"/>
                <w:sz w:val="24"/>
                <w:szCs w:val="24"/>
                <w:u w:val="single"/>
                <w:lang w:val="it-IT"/>
              </w:rPr>
              <w:tab/>
            </w:r>
          </w:p>
        </w:tc>
      </w:tr>
    </w:tbl>
    <w:p w14:paraId="618666E0" w14:textId="3AB95C6B" w:rsidR="008D4251" w:rsidRPr="008D4251" w:rsidRDefault="00554EC6" w:rsidP="007E6A5F">
      <w:pPr>
        <w:rPr>
          <w:rFonts w:ascii="Arial Narrow" w:hAnsi="Arial Narrow"/>
          <w:sz w:val="14"/>
          <w:szCs w:val="14"/>
          <w:lang w:val="it-IT"/>
        </w:rPr>
      </w:pPr>
      <w:r>
        <w:rPr>
          <w:rFonts w:ascii="Arial Narrow" w:hAnsi="Arial Narrow"/>
          <w:sz w:val="14"/>
          <w:szCs w:val="14"/>
          <w:lang w:val="it-IT"/>
        </w:rPr>
        <w:t>Dokument fertig erstellt am</w:t>
      </w:r>
      <w:r w:rsidR="008D4251">
        <w:rPr>
          <w:rFonts w:ascii="Arial Narrow" w:hAnsi="Arial Narrow"/>
          <w:sz w:val="14"/>
          <w:szCs w:val="14"/>
          <w:lang w:val="it-IT"/>
        </w:rPr>
        <w:t xml:space="preserve"> </w:t>
      </w:r>
      <w:r w:rsidR="00334492">
        <w:rPr>
          <w:rFonts w:ascii="Arial Narrow" w:hAnsi="Arial Narrow"/>
          <w:sz w:val="14"/>
          <w:szCs w:val="14"/>
          <w:lang w:val="it-IT"/>
        </w:rPr>
        <w:t>04</w:t>
      </w:r>
      <w:r w:rsidR="008D4251">
        <w:rPr>
          <w:rFonts w:ascii="Arial Narrow" w:hAnsi="Arial Narrow"/>
          <w:sz w:val="14"/>
          <w:szCs w:val="14"/>
          <w:lang w:val="it-IT"/>
        </w:rPr>
        <w:t>.0</w:t>
      </w:r>
      <w:r w:rsidR="00334492">
        <w:rPr>
          <w:rFonts w:ascii="Arial Narrow" w:hAnsi="Arial Narrow"/>
          <w:sz w:val="14"/>
          <w:szCs w:val="14"/>
          <w:lang w:val="it-IT"/>
        </w:rPr>
        <w:t>9</w:t>
      </w:r>
      <w:r w:rsidR="008D4251">
        <w:rPr>
          <w:rFonts w:ascii="Arial Narrow" w:hAnsi="Arial Narrow"/>
          <w:sz w:val="14"/>
          <w:szCs w:val="14"/>
          <w:lang w:val="it-IT"/>
        </w:rPr>
        <w:t>.202</w:t>
      </w:r>
      <w:r w:rsidR="00334492">
        <w:rPr>
          <w:rFonts w:ascii="Arial Narrow" w:hAnsi="Arial Narrow"/>
          <w:sz w:val="14"/>
          <w:szCs w:val="14"/>
          <w:lang w:val="it-IT"/>
        </w:rPr>
        <w:t>5</w:t>
      </w:r>
    </w:p>
    <w:sectPr w:rsidR="008D4251" w:rsidRPr="008D4251" w:rsidSect="003814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4082" w:right="709" w:bottom="567" w:left="709" w:header="284" w:footer="567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35A40" w14:textId="77777777" w:rsidR="00EB22D8" w:rsidRDefault="00EB22D8">
      <w:pPr>
        <w:spacing w:after="0"/>
      </w:pPr>
      <w:r>
        <w:separator/>
      </w:r>
    </w:p>
  </w:endnote>
  <w:endnote w:type="continuationSeparator" w:id="0">
    <w:p w14:paraId="45EFD6C2" w14:textId="77777777" w:rsidR="00EB22D8" w:rsidRDefault="00EB22D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9D4" w14:textId="77777777" w:rsidR="00654091" w:rsidRDefault="006540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644616"/>
      <w:docPartObj>
        <w:docPartGallery w:val="Page Numbers (Bottom of Page)"/>
        <w:docPartUnique/>
      </w:docPartObj>
    </w:sdtPr>
    <w:sdtEndPr/>
    <w:sdtContent>
      <w:p w14:paraId="01F6B552" w14:textId="24E17F8D" w:rsidR="00F7746A" w:rsidRDefault="00F7746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E54FA2" w14:textId="77777777" w:rsidR="00F7746A" w:rsidRDefault="00F7746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445C5" w14:textId="77777777" w:rsidR="00654091" w:rsidRDefault="006540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44B9F" w14:textId="77777777" w:rsidR="00EB22D8" w:rsidRDefault="00EB22D8">
      <w:pPr>
        <w:spacing w:after="0"/>
      </w:pPr>
      <w:r>
        <w:separator/>
      </w:r>
    </w:p>
  </w:footnote>
  <w:footnote w:type="continuationSeparator" w:id="0">
    <w:p w14:paraId="2ECF7535" w14:textId="77777777" w:rsidR="00EB22D8" w:rsidRDefault="00EB22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1EFC4" w14:textId="77777777" w:rsidR="00F20DA5" w:rsidRDefault="00F20DA5">
    <w:pPr>
      <w:pStyle w:val="Intestazione"/>
      <w:framePr w:wrap="around" w:vAnchor="text" w:hAnchor="margin" w:xAlign="center" w:y="1"/>
      <w:jc w:val="right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24</w:t>
    </w:r>
    <w:r>
      <w:rPr>
        <w:rStyle w:val="Numeropagina"/>
      </w:rPr>
      <w:fldChar w:fldCharType="end"/>
    </w:r>
  </w:p>
  <w:tbl>
    <w:tblPr>
      <w:tblW w:w="0" w:type="auto"/>
      <w:tblInd w:w="17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8"/>
      <w:gridCol w:w="3707"/>
    </w:tblGrid>
    <w:tr w:rsidR="00F20DA5" w14:paraId="17EAD508" w14:textId="77777777">
      <w:tc>
        <w:tcPr>
          <w:tcW w:w="5528" w:type="dxa"/>
        </w:tcPr>
        <w:p w14:paraId="6DD7F470" w14:textId="77777777" w:rsidR="00F20DA5" w:rsidRDefault="00F20DA5">
          <w:pPr>
            <w:spacing w:before="240"/>
            <w:ind w:left="113" w:hanging="113"/>
            <w:jc w:val="center"/>
            <w:rPr>
              <w:rFonts w:ascii="Helvetica" w:hAnsi="Helvetica"/>
              <w:b/>
            </w:rPr>
          </w:pPr>
          <w:proofErr w:type="spellStart"/>
          <w:r>
            <w:rPr>
              <w:rFonts w:ascii="Helvetica" w:hAnsi="Helvetica"/>
              <w:b/>
            </w:rPr>
            <w:t>Beschluß</w:t>
          </w:r>
          <w:proofErr w:type="spellEnd"/>
          <w:r>
            <w:rPr>
              <w:rFonts w:ascii="Helvetica" w:hAnsi="Helvetica"/>
              <w:b/>
            </w:rPr>
            <w:t xml:space="preserve"> Nr. 166 vom 21.05.1997</w:t>
          </w:r>
        </w:p>
      </w:tc>
      <w:tc>
        <w:tcPr>
          <w:tcW w:w="3707" w:type="dxa"/>
        </w:tcPr>
        <w:p w14:paraId="10C95C69" w14:textId="77777777" w:rsidR="00F20DA5" w:rsidRDefault="00F20DA5">
          <w:pPr>
            <w:spacing w:before="240" w:after="480"/>
            <w:ind w:left="113" w:hanging="113"/>
            <w:jc w:val="center"/>
            <w:rPr>
              <w:rFonts w:ascii="Helvetica" w:hAnsi="Helvetica"/>
              <w:b/>
              <w:lang w:val="it-IT"/>
            </w:rPr>
          </w:pPr>
          <w:r>
            <w:rPr>
              <w:rFonts w:ascii="Helvetica" w:hAnsi="Helvetica"/>
              <w:b/>
              <w:lang w:val="it-IT"/>
            </w:rPr>
            <w:t xml:space="preserve">Deliberazione n. 166 </w:t>
          </w:r>
          <w:proofErr w:type="spellStart"/>
          <w:r>
            <w:rPr>
              <w:rFonts w:ascii="Helvetica" w:hAnsi="Helvetica"/>
              <w:b/>
              <w:lang w:val="it-IT"/>
            </w:rPr>
            <w:t>dd</w:t>
          </w:r>
          <w:proofErr w:type="spellEnd"/>
          <w:r>
            <w:rPr>
              <w:rFonts w:ascii="Helvetica" w:hAnsi="Helvetica"/>
              <w:b/>
              <w:lang w:val="it-IT"/>
            </w:rPr>
            <w:t>. 21.05.1997</w:t>
          </w:r>
        </w:p>
      </w:tc>
    </w:tr>
  </w:tbl>
  <w:p w14:paraId="26FB3FD1" w14:textId="77777777" w:rsidR="00F20DA5" w:rsidRDefault="00F20DA5">
    <w:pPr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6" w:type="dxa"/>
      <w:tblInd w:w="-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323"/>
      <w:gridCol w:w="162"/>
      <w:gridCol w:w="162"/>
      <w:gridCol w:w="3315"/>
      <w:gridCol w:w="292"/>
      <w:gridCol w:w="3110"/>
      <w:gridCol w:w="142"/>
    </w:tblGrid>
    <w:tr w:rsidR="00F20DA5" w:rsidRPr="00E6123D" w14:paraId="4316D137" w14:textId="77777777" w:rsidTr="006D7CD0">
      <w:trPr>
        <w:gridAfter w:val="1"/>
        <w:wAfter w:w="142" w:type="dxa"/>
        <w:cantSplit/>
        <w:trHeight w:val="680"/>
      </w:trPr>
      <w:tc>
        <w:tcPr>
          <w:tcW w:w="1323" w:type="dxa"/>
        </w:tcPr>
        <w:p w14:paraId="1F292BDD" w14:textId="77777777" w:rsidR="00F20DA5" w:rsidRPr="00E6123D" w:rsidRDefault="00F20DA5" w:rsidP="006D7CD0">
          <w:pPr>
            <w:pStyle w:val="Pidipagina"/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 w:val="restart"/>
          <w:tcBorders>
            <w:right w:val="single" w:sz="4" w:space="0" w:color="auto"/>
          </w:tcBorders>
          <w:vAlign w:val="center"/>
        </w:tcPr>
        <w:p w14:paraId="09848C0A" w14:textId="77777777" w:rsidR="00F20DA5" w:rsidRPr="00E6123D" w:rsidRDefault="00F20DA5" w:rsidP="006D7CD0">
          <w:pPr>
            <w:pStyle w:val="Pidipagina"/>
            <w:jc w:val="center"/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 w:val="restart"/>
          <w:vAlign w:val="center"/>
        </w:tcPr>
        <w:p w14:paraId="3CFD0B70" w14:textId="77777777" w:rsidR="00F20DA5" w:rsidRPr="00E6123D" w:rsidRDefault="00F20DA5" w:rsidP="006D7CD0">
          <w:pPr>
            <w:pStyle w:val="Pidipagina"/>
            <w:jc w:val="center"/>
            <w:rPr>
              <w:rFonts w:ascii="Arial Narrow" w:hAnsi="Arial Narrow"/>
              <w:sz w:val="18"/>
            </w:rPr>
          </w:pPr>
        </w:p>
      </w:tc>
      <w:tc>
        <w:tcPr>
          <w:tcW w:w="6717" w:type="dxa"/>
          <w:gridSpan w:val="3"/>
        </w:tcPr>
        <w:p w14:paraId="52AC9D2E" w14:textId="7E0B4BD5" w:rsidR="00F20DA5" w:rsidRPr="00E6123D" w:rsidRDefault="00F20DA5" w:rsidP="006D7CD0">
          <w:pPr>
            <w:pStyle w:val="Pidipagina"/>
            <w:rPr>
              <w:rFonts w:ascii="Arial Narrow" w:hAnsi="Arial Narrow"/>
              <w:lang w:val="it-IT"/>
            </w:rPr>
          </w:pPr>
        </w:p>
      </w:tc>
    </w:tr>
    <w:tr w:rsidR="00F20DA5" w:rsidRPr="00E6123D" w14:paraId="48E4E8F1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 w:val="restart"/>
        </w:tcPr>
        <w:p w14:paraId="5D650D36" w14:textId="77777777" w:rsidR="00F20DA5" w:rsidRPr="00E6123D" w:rsidRDefault="00F20DA5" w:rsidP="006D7CD0">
          <w:pPr>
            <w:jc w:val="center"/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noProof/>
              <w:sz w:val="18"/>
            </w:rPr>
            <w:drawing>
              <wp:inline distT="0" distB="0" distL="0" distR="0" wp14:anchorId="0837FCA7" wp14:editId="66E457AD">
                <wp:extent cx="828675" cy="771525"/>
                <wp:effectExtent l="0" t="0" r="9525" b="9525"/>
                <wp:docPr id="2" name="Grafik 2" descr="Wappen_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Wappen_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08B8AF7B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</w:tcPr>
        <w:p w14:paraId="3030B383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607" w:type="dxa"/>
          <w:gridSpan w:val="2"/>
        </w:tcPr>
        <w:p w14:paraId="57637A69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110" w:type="dxa"/>
        </w:tcPr>
        <w:p w14:paraId="1E5BF579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</w:tr>
    <w:tr w:rsidR="00F20DA5" w:rsidRPr="00E6123D" w14:paraId="55168F3C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  <w:vAlign w:val="center"/>
        </w:tcPr>
        <w:p w14:paraId="10C9320E" w14:textId="77777777" w:rsidR="00F20DA5" w:rsidRPr="00E6123D" w:rsidRDefault="00F20DA5" w:rsidP="006D7CD0">
          <w:pPr>
            <w:jc w:val="center"/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11920806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</w:tcPr>
        <w:p w14:paraId="2A4A85DA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607" w:type="dxa"/>
          <w:gridSpan w:val="2"/>
        </w:tcPr>
        <w:p w14:paraId="07FDD477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</w:rPr>
            <w:t>HANDELS-, INDUSTRIE-,</w:t>
          </w:r>
        </w:p>
      </w:tc>
      <w:tc>
        <w:tcPr>
          <w:tcW w:w="3110" w:type="dxa"/>
        </w:tcPr>
        <w:p w14:paraId="2FCC8BA9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  <w:lang w:val="it-IT"/>
            </w:rPr>
            <w:t>CAMERA DI COMMERCIO,</w:t>
          </w:r>
        </w:p>
      </w:tc>
    </w:tr>
    <w:tr w:rsidR="00F20DA5" w:rsidRPr="00E6123D" w14:paraId="21C81E68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</w:tcPr>
        <w:p w14:paraId="5D81DD84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5A1C004C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</w:tcPr>
        <w:p w14:paraId="7F443A4C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607" w:type="dxa"/>
          <w:gridSpan w:val="2"/>
        </w:tcPr>
        <w:p w14:paraId="777D7BE1" w14:textId="3C3620D1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</w:rPr>
            <w:t>HANDWERKS-</w:t>
          </w:r>
          <w:r w:rsidR="00AC72CC">
            <w:rPr>
              <w:rFonts w:ascii="Arial Narrow" w:hAnsi="Arial Narrow"/>
              <w:sz w:val="18"/>
            </w:rPr>
            <w:t xml:space="preserve">, TOURISMUS- </w:t>
          </w:r>
          <w:r w:rsidRPr="00E6123D">
            <w:rPr>
              <w:rFonts w:ascii="Arial Narrow" w:hAnsi="Arial Narrow"/>
              <w:sz w:val="18"/>
            </w:rPr>
            <w:t>UND LAND-</w:t>
          </w:r>
        </w:p>
      </w:tc>
      <w:tc>
        <w:tcPr>
          <w:tcW w:w="3110" w:type="dxa"/>
        </w:tcPr>
        <w:p w14:paraId="240653C3" w14:textId="46A57DE4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  <w:lang w:val="it-IT"/>
            </w:rPr>
            <w:t>INDUSTRIA, ARTIGIANATO</w:t>
          </w:r>
          <w:r w:rsidR="00AC72CC">
            <w:rPr>
              <w:rFonts w:ascii="Arial Narrow" w:hAnsi="Arial Narrow"/>
              <w:sz w:val="18"/>
              <w:lang w:val="it-IT"/>
            </w:rPr>
            <w:t>; TURISMO</w:t>
          </w:r>
        </w:p>
      </w:tc>
    </w:tr>
    <w:tr w:rsidR="00F20DA5" w:rsidRPr="00E6123D" w14:paraId="4525B1E3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</w:tcPr>
        <w:p w14:paraId="154348F6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5152BC4A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</w:tcPr>
        <w:p w14:paraId="6E0E4230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607" w:type="dxa"/>
          <w:gridSpan w:val="2"/>
        </w:tcPr>
        <w:p w14:paraId="340E2D70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</w:rPr>
            <w:t>WIRTSCHAFTSKAMMER BOZEN</w:t>
          </w:r>
        </w:p>
      </w:tc>
      <w:tc>
        <w:tcPr>
          <w:tcW w:w="3110" w:type="dxa"/>
        </w:tcPr>
        <w:p w14:paraId="1EF20139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  <w:r w:rsidRPr="00E6123D">
            <w:rPr>
              <w:rFonts w:ascii="Arial Narrow" w:hAnsi="Arial Narrow"/>
              <w:sz w:val="18"/>
              <w:lang w:val="it-IT"/>
            </w:rPr>
            <w:t>E AGRICOLTURA DI BOLZANO</w:t>
          </w:r>
        </w:p>
      </w:tc>
    </w:tr>
    <w:tr w:rsidR="00F20DA5" w:rsidRPr="00E6123D" w14:paraId="191E542C" w14:textId="77777777" w:rsidTr="006D7CD0">
      <w:trPr>
        <w:gridAfter w:val="1"/>
        <w:wAfter w:w="142" w:type="dxa"/>
        <w:cantSplit/>
        <w:trHeight w:val="315"/>
      </w:trPr>
      <w:tc>
        <w:tcPr>
          <w:tcW w:w="1323" w:type="dxa"/>
          <w:vMerge/>
        </w:tcPr>
        <w:p w14:paraId="5226248F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1C556CA6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Merge/>
        </w:tcPr>
        <w:p w14:paraId="1435E8F6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6717" w:type="dxa"/>
          <w:gridSpan w:val="3"/>
        </w:tcPr>
        <w:p w14:paraId="7336D1DF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</w:tr>
    <w:tr w:rsidR="00F20DA5" w14:paraId="56ECA939" w14:textId="77777777" w:rsidTr="006D7CD0">
      <w:trPr>
        <w:cantSplit/>
        <w:trHeight w:val="144"/>
      </w:trPr>
      <w:tc>
        <w:tcPr>
          <w:tcW w:w="1323" w:type="dxa"/>
        </w:tcPr>
        <w:p w14:paraId="3B8FCEB6" w14:textId="4D15F562" w:rsidR="00F20DA5" w:rsidRPr="00E6123D" w:rsidRDefault="00613AFB" w:rsidP="006D7CD0">
          <w:pPr>
            <w:rPr>
              <w:rFonts w:ascii="Arial Narrow" w:hAnsi="Arial Narrow"/>
              <w:sz w:val="18"/>
            </w:rPr>
          </w:pPr>
          <w:r>
            <w:rPr>
              <w:rFonts w:ascii="Arial Narrow" w:hAnsi="Arial Narrow"/>
              <w:sz w:val="18"/>
            </w:rPr>
            <w:t xml:space="preserve">  </w:t>
          </w:r>
        </w:p>
      </w:tc>
      <w:tc>
        <w:tcPr>
          <w:tcW w:w="162" w:type="dxa"/>
          <w:tcBorders>
            <w:right w:val="single" w:sz="4" w:space="0" w:color="auto"/>
          </w:tcBorders>
        </w:tcPr>
        <w:p w14:paraId="16F9F4D6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</w:tcPr>
        <w:p w14:paraId="0E326B9E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315" w:type="dxa"/>
        </w:tcPr>
        <w:p w14:paraId="3F5756E1" w14:textId="76299406" w:rsidR="00F20DA5" w:rsidRPr="00E6123D" w:rsidRDefault="00F20DA5" w:rsidP="006D7CD0">
          <w:pPr>
            <w:rPr>
              <w:rFonts w:ascii="Arial Narrow" w:hAnsi="Arial Narrow"/>
              <w:spacing w:val="22"/>
              <w:sz w:val="18"/>
              <w:szCs w:val="18"/>
            </w:rPr>
          </w:pPr>
          <w:r w:rsidRPr="00E6123D">
            <w:rPr>
              <w:rFonts w:ascii="Arial Narrow" w:hAnsi="Arial Narrow"/>
              <w:noProof/>
              <w:spacing w:val="22"/>
              <w:sz w:val="18"/>
              <w:szCs w:val="18"/>
            </w:rPr>
            <w:drawing>
              <wp:inline distT="0" distB="0" distL="0" distR="0" wp14:anchorId="61046CD9" wp14:editId="01D0BB58">
                <wp:extent cx="752475" cy="361950"/>
                <wp:effectExtent l="0" t="0" r="9525" b="0"/>
                <wp:docPr id="1" name="Grafik 1" descr="Schiedsgerich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 descr="Schiedsgerich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2" w:type="dxa"/>
          <w:vAlign w:val="bottom"/>
        </w:tcPr>
        <w:p w14:paraId="14ACBE59" w14:textId="77777777" w:rsidR="00F20DA5" w:rsidRPr="00E6123D" w:rsidRDefault="00F20DA5" w:rsidP="006D7CD0">
          <w:pPr>
            <w:rPr>
              <w:rFonts w:ascii="Arial Narrow" w:hAnsi="Arial Narrow"/>
              <w:spacing w:val="22"/>
              <w:sz w:val="18"/>
              <w:szCs w:val="18"/>
            </w:rPr>
          </w:pPr>
        </w:p>
      </w:tc>
      <w:tc>
        <w:tcPr>
          <w:tcW w:w="3252" w:type="dxa"/>
          <w:gridSpan w:val="2"/>
          <w:vAlign w:val="bottom"/>
        </w:tcPr>
        <w:p w14:paraId="420F102F" w14:textId="0499309D" w:rsidR="00F20DA5" w:rsidRPr="00E6123D" w:rsidRDefault="00F20DA5" w:rsidP="006D7CD0">
          <w:pPr>
            <w:rPr>
              <w:rFonts w:ascii="Arial Narrow" w:hAnsi="Arial Narrow"/>
              <w:spacing w:val="22"/>
              <w:sz w:val="18"/>
              <w:szCs w:val="18"/>
              <w:lang w:val="it-IT"/>
            </w:rPr>
          </w:pPr>
        </w:p>
      </w:tc>
    </w:tr>
    <w:tr w:rsidR="00F20DA5" w:rsidRPr="00334492" w14:paraId="4F044A88" w14:textId="77777777" w:rsidTr="006D7CD0">
      <w:trPr>
        <w:trHeight w:hRule="exact" w:val="841"/>
      </w:trPr>
      <w:tc>
        <w:tcPr>
          <w:tcW w:w="1323" w:type="dxa"/>
          <w:vAlign w:val="bottom"/>
        </w:tcPr>
        <w:p w14:paraId="5024DADB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tcBorders>
            <w:right w:val="single" w:sz="4" w:space="0" w:color="auto"/>
          </w:tcBorders>
          <w:vAlign w:val="bottom"/>
        </w:tcPr>
        <w:p w14:paraId="30ECD3A8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162" w:type="dxa"/>
          <w:vAlign w:val="bottom"/>
        </w:tcPr>
        <w:p w14:paraId="0880B48B" w14:textId="77777777" w:rsidR="00F20DA5" w:rsidRPr="00E6123D" w:rsidRDefault="00F20DA5" w:rsidP="006D7CD0">
          <w:pPr>
            <w:rPr>
              <w:rFonts w:ascii="Arial Narrow" w:hAnsi="Arial Narrow"/>
              <w:sz w:val="18"/>
            </w:rPr>
          </w:pPr>
        </w:p>
      </w:tc>
      <w:tc>
        <w:tcPr>
          <w:tcW w:w="3315" w:type="dxa"/>
          <w:vAlign w:val="bottom"/>
        </w:tcPr>
        <w:p w14:paraId="4C9AEA2C" w14:textId="77777777" w:rsidR="00F20DA5" w:rsidRPr="00E6123D" w:rsidRDefault="00F20DA5" w:rsidP="006D7CD0">
          <w:pPr>
            <w:spacing w:after="0"/>
            <w:rPr>
              <w:rFonts w:ascii="Arial Narrow" w:hAnsi="Arial Narrow"/>
              <w:sz w:val="14"/>
              <w:szCs w:val="14"/>
            </w:rPr>
          </w:pPr>
          <w:r w:rsidRPr="00E6123D">
            <w:rPr>
              <w:rFonts w:ascii="Arial Narrow" w:hAnsi="Arial Narrow"/>
              <w:b/>
              <w:spacing w:val="22"/>
              <w:sz w:val="16"/>
              <w:szCs w:val="16"/>
            </w:rPr>
            <w:t xml:space="preserve">ANERKANNTE </w:t>
          </w:r>
          <w:r w:rsidRPr="00E6123D">
            <w:rPr>
              <w:rFonts w:ascii="Arial Narrow" w:hAnsi="Arial Narrow"/>
              <w:b/>
              <w:spacing w:val="22"/>
              <w:sz w:val="16"/>
              <w:szCs w:val="16"/>
            </w:rPr>
            <w:br/>
            <w:t>MEDIATIONSSTELLE</w:t>
          </w:r>
          <w:r w:rsidRPr="00E6123D">
            <w:rPr>
              <w:rFonts w:ascii="Arial Narrow" w:hAnsi="Arial Narrow"/>
              <w:sz w:val="14"/>
              <w:szCs w:val="14"/>
            </w:rPr>
            <w:t xml:space="preserve"> </w:t>
          </w:r>
        </w:p>
        <w:p w14:paraId="6E16843B" w14:textId="77777777" w:rsidR="00F20DA5" w:rsidRPr="00E6123D" w:rsidRDefault="00F20DA5" w:rsidP="006D7CD0">
          <w:pPr>
            <w:rPr>
              <w:rFonts w:ascii="Arial Narrow" w:hAnsi="Arial Narrow"/>
              <w:b/>
              <w:spacing w:val="22"/>
              <w:sz w:val="16"/>
              <w:szCs w:val="16"/>
            </w:rPr>
          </w:pPr>
          <w:r w:rsidRPr="00E6123D">
            <w:rPr>
              <w:rFonts w:ascii="Arial Narrow" w:hAnsi="Arial Narrow"/>
              <w:sz w:val="14"/>
              <w:szCs w:val="14"/>
            </w:rPr>
            <w:t>Eingetragen im nationalen Verzeichnis der Mediationsstellen, Nr. 75/16.03.2010 (GVD 28/2010)</w:t>
          </w:r>
        </w:p>
      </w:tc>
      <w:tc>
        <w:tcPr>
          <w:tcW w:w="292" w:type="dxa"/>
          <w:vAlign w:val="bottom"/>
        </w:tcPr>
        <w:p w14:paraId="70DBBB00" w14:textId="77777777" w:rsidR="00F20DA5" w:rsidRPr="00E6123D" w:rsidRDefault="00F20DA5" w:rsidP="006D7CD0">
          <w:pPr>
            <w:rPr>
              <w:rFonts w:ascii="Arial Narrow" w:hAnsi="Arial Narrow"/>
              <w:spacing w:val="22"/>
              <w:sz w:val="16"/>
              <w:szCs w:val="16"/>
            </w:rPr>
          </w:pPr>
        </w:p>
      </w:tc>
      <w:tc>
        <w:tcPr>
          <w:tcW w:w="3252" w:type="dxa"/>
          <w:gridSpan w:val="2"/>
          <w:vAlign w:val="bottom"/>
        </w:tcPr>
        <w:p w14:paraId="38A1DAAC" w14:textId="77777777" w:rsidR="00F20DA5" w:rsidRPr="00E6123D" w:rsidRDefault="00F20DA5" w:rsidP="006D7CD0">
          <w:pPr>
            <w:spacing w:after="0"/>
            <w:jc w:val="left"/>
            <w:rPr>
              <w:rFonts w:ascii="Arial Narrow" w:hAnsi="Arial Narrow"/>
              <w:b/>
              <w:spacing w:val="22"/>
              <w:sz w:val="16"/>
              <w:szCs w:val="16"/>
              <w:lang w:val="it-IT"/>
            </w:rPr>
          </w:pPr>
          <w:r w:rsidRPr="00E6123D">
            <w:rPr>
              <w:rFonts w:ascii="Arial Narrow" w:hAnsi="Arial Narrow"/>
              <w:b/>
              <w:spacing w:val="22"/>
              <w:sz w:val="16"/>
              <w:szCs w:val="16"/>
              <w:lang w:val="it-IT"/>
            </w:rPr>
            <w:t>ORGANISMO DI MEDIAZIONE</w:t>
          </w:r>
          <w:r w:rsidRPr="00E6123D">
            <w:rPr>
              <w:rFonts w:ascii="Arial Narrow" w:hAnsi="Arial Narrow"/>
              <w:b/>
              <w:spacing w:val="22"/>
              <w:sz w:val="16"/>
              <w:szCs w:val="16"/>
              <w:lang w:val="it-IT"/>
            </w:rPr>
            <w:br/>
            <w:t>ACCREDITATO</w:t>
          </w:r>
        </w:p>
        <w:p w14:paraId="344ED313" w14:textId="77777777" w:rsidR="00F20DA5" w:rsidRPr="00E6123D" w:rsidRDefault="00F20DA5" w:rsidP="006D7CD0">
          <w:pPr>
            <w:rPr>
              <w:rFonts w:ascii="Arial Narrow" w:hAnsi="Arial Narrow"/>
              <w:b/>
              <w:spacing w:val="22"/>
              <w:sz w:val="16"/>
              <w:szCs w:val="16"/>
              <w:lang w:val="it-IT"/>
            </w:rPr>
          </w:pPr>
          <w:r w:rsidRPr="00E6123D">
            <w:rPr>
              <w:rFonts w:ascii="Arial Narrow" w:hAnsi="Arial Narrow"/>
              <w:sz w:val="14"/>
              <w:szCs w:val="14"/>
              <w:lang w:val="it-IT"/>
            </w:rPr>
            <w:t>Iscritto al Registro nazionale degli organismi di conciliazione al n. 75/16.03.2010 (d.lgs. 28/2010)</w:t>
          </w:r>
        </w:p>
      </w:tc>
    </w:tr>
  </w:tbl>
  <w:p w14:paraId="72AC19F2" w14:textId="0FAAA1A1" w:rsidR="00F20DA5" w:rsidRDefault="00F20DA5">
    <w:pPr>
      <w:pStyle w:val="Intestazione"/>
      <w:rPr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99DF7" w14:textId="77777777" w:rsidR="00654091" w:rsidRDefault="0065409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960C9"/>
    <w:multiLevelType w:val="hybridMultilevel"/>
    <w:tmpl w:val="5D5AC2B2"/>
    <w:lvl w:ilvl="0" w:tplc="AE241E08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44CDA"/>
    <w:multiLevelType w:val="hybridMultilevel"/>
    <w:tmpl w:val="321A82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D2A7C"/>
    <w:multiLevelType w:val="hybridMultilevel"/>
    <w:tmpl w:val="0D049D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7246B"/>
    <w:multiLevelType w:val="hybridMultilevel"/>
    <w:tmpl w:val="AC18A68C"/>
    <w:lvl w:ilvl="0" w:tplc="0407000F">
      <w:start w:val="1"/>
      <w:numFmt w:val="decimal"/>
      <w:lvlText w:val="%1."/>
      <w:lvlJc w:val="left"/>
      <w:pPr>
        <w:ind w:left="928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455917">
    <w:abstractNumId w:val="2"/>
  </w:num>
  <w:num w:numId="2" w16cid:durableId="1088621934">
    <w:abstractNumId w:val="1"/>
  </w:num>
  <w:num w:numId="3" w16cid:durableId="1971283738">
    <w:abstractNumId w:val="0"/>
  </w:num>
  <w:num w:numId="4" w16cid:durableId="3988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ocumentProtection w:edit="forms" w:enforcement="1" w:cryptProviderType="rsaAES" w:cryptAlgorithmClass="hash" w:cryptAlgorithmType="typeAny" w:cryptAlgorithmSid="14" w:cryptSpinCount="100000" w:hash="s+jDhX9I/s9uXsptLv+fCIFJlkgYG3et7/5xgnKGjjavVyjd7OJ0uDF4GKqyJHbJVfcPDkSJkiOMPQ14Ll1wIQ==" w:salt="FTosVodfbUaStO3AYidbQA==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F3"/>
    <w:rsid w:val="0000128E"/>
    <w:rsid w:val="000024B2"/>
    <w:rsid w:val="00014DB6"/>
    <w:rsid w:val="00042CBB"/>
    <w:rsid w:val="00050D99"/>
    <w:rsid w:val="0005798D"/>
    <w:rsid w:val="00060946"/>
    <w:rsid w:val="000E28F8"/>
    <w:rsid w:val="00115A5C"/>
    <w:rsid w:val="001356F3"/>
    <w:rsid w:val="00144CCE"/>
    <w:rsid w:val="001500B5"/>
    <w:rsid w:val="0018749F"/>
    <w:rsid w:val="0019625A"/>
    <w:rsid w:val="001A6A16"/>
    <w:rsid w:val="001C732B"/>
    <w:rsid w:val="001D1287"/>
    <w:rsid w:val="001E4C13"/>
    <w:rsid w:val="002827B6"/>
    <w:rsid w:val="002842F3"/>
    <w:rsid w:val="00284A9B"/>
    <w:rsid w:val="002A1111"/>
    <w:rsid w:val="002C4556"/>
    <w:rsid w:val="002E567B"/>
    <w:rsid w:val="002E6909"/>
    <w:rsid w:val="0031311C"/>
    <w:rsid w:val="003179D8"/>
    <w:rsid w:val="0032014C"/>
    <w:rsid w:val="003304B3"/>
    <w:rsid w:val="00334492"/>
    <w:rsid w:val="00376F6B"/>
    <w:rsid w:val="0037798B"/>
    <w:rsid w:val="003814DF"/>
    <w:rsid w:val="00392131"/>
    <w:rsid w:val="003C08C5"/>
    <w:rsid w:val="003F6CD3"/>
    <w:rsid w:val="0041590F"/>
    <w:rsid w:val="004162E0"/>
    <w:rsid w:val="004218EC"/>
    <w:rsid w:val="004262CF"/>
    <w:rsid w:val="0042741D"/>
    <w:rsid w:val="00433EFB"/>
    <w:rsid w:val="00442086"/>
    <w:rsid w:val="004660E5"/>
    <w:rsid w:val="0049757B"/>
    <w:rsid w:val="004A03C0"/>
    <w:rsid w:val="004A1EBB"/>
    <w:rsid w:val="004A57E2"/>
    <w:rsid w:val="004A5D7C"/>
    <w:rsid w:val="004B0066"/>
    <w:rsid w:val="004B43CC"/>
    <w:rsid w:val="004E27FD"/>
    <w:rsid w:val="004F1E4A"/>
    <w:rsid w:val="00540A3F"/>
    <w:rsid w:val="00553198"/>
    <w:rsid w:val="00553775"/>
    <w:rsid w:val="00554EC6"/>
    <w:rsid w:val="00575D8B"/>
    <w:rsid w:val="00587466"/>
    <w:rsid w:val="00587B69"/>
    <w:rsid w:val="005D0ADC"/>
    <w:rsid w:val="005D1CC0"/>
    <w:rsid w:val="00613AFB"/>
    <w:rsid w:val="006167BB"/>
    <w:rsid w:val="00641CF3"/>
    <w:rsid w:val="00654091"/>
    <w:rsid w:val="00664EB2"/>
    <w:rsid w:val="00681B12"/>
    <w:rsid w:val="006853F7"/>
    <w:rsid w:val="00694F7A"/>
    <w:rsid w:val="006A3052"/>
    <w:rsid w:val="006A57E9"/>
    <w:rsid w:val="006B7E29"/>
    <w:rsid w:val="006C1BB8"/>
    <w:rsid w:val="006C52D0"/>
    <w:rsid w:val="006D4B3E"/>
    <w:rsid w:val="006D7989"/>
    <w:rsid w:val="006D7CD0"/>
    <w:rsid w:val="00740796"/>
    <w:rsid w:val="00757FFC"/>
    <w:rsid w:val="007C2D07"/>
    <w:rsid w:val="007E2C6D"/>
    <w:rsid w:val="007E6A5F"/>
    <w:rsid w:val="007F7B0F"/>
    <w:rsid w:val="00811ABB"/>
    <w:rsid w:val="008213EB"/>
    <w:rsid w:val="00840F48"/>
    <w:rsid w:val="00843684"/>
    <w:rsid w:val="0084455C"/>
    <w:rsid w:val="00845585"/>
    <w:rsid w:val="0088196C"/>
    <w:rsid w:val="008825D2"/>
    <w:rsid w:val="008D4251"/>
    <w:rsid w:val="008D7F79"/>
    <w:rsid w:val="008E70E0"/>
    <w:rsid w:val="00900FAD"/>
    <w:rsid w:val="00925090"/>
    <w:rsid w:val="0093485F"/>
    <w:rsid w:val="0093745D"/>
    <w:rsid w:val="0095428A"/>
    <w:rsid w:val="009717AD"/>
    <w:rsid w:val="00976370"/>
    <w:rsid w:val="00983849"/>
    <w:rsid w:val="0099016B"/>
    <w:rsid w:val="00997D45"/>
    <w:rsid w:val="009B210F"/>
    <w:rsid w:val="009B2689"/>
    <w:rsid w:val="009C312E"/>
    <w:rsid w:val="009C780B"/>
    <w:rsid w:val="009F1233"/>
    <w:rsid w:val="00A25BFC"/>
    <w:rsid w:val="00A275BD"/>
    <w:rsid w:val="00A37A2A"/>
    <w:rsid w:val="00A55D51"/>
    <w:rsid w:val="00A5740C"/>
    <w:rsid w:val="00A616A5"/>
    <w:rsid w:val="00A617F3"/>
    <w:rsid w:val="00A67544"/>
    <w:rsid w:val="00A848A5"/>
    <w:rsid w:val="00A9320F"/>
    <w:rsid w:val="00A9668C"/>
    <w:rsid w:val="00AC4530"/>
    <w:rsid w:val="00AC72CC"/>
    <w:rsid w:val="00AD23DE"/>
    <w:rsid w:val="00AE3B68"/>
    <w:rsid w:val="00B03890"/>
    <w:rsid w:val="00B10654"/>
    <w:rsid w:val="00B1111F"/>
    <w:rsid w:val="00B37F0D"/>
    <w:rsid w:val="00B47992"/>
    <w:rsid w:val="00B55112"/>
    <w:rsid w:val="00B64CC9"/>
    <w:rsid w:val="00B734C5"/>
    <w:rsid w:val="00B773EB"/>
    <w:rsid w:val="00B916B7"/>
    <w:rsid w:val="00BC38E6"/>
    <w:rsid w:val="00BC772D"/>
    <w:rsid w:val="00BD0242"/>
    <w:rsid w:val="00BD3277"/>
    <w:rsid w:val="00C3209B"/>
    <w:rsid w:val="00C63EF7"/>
    <w:rsid w:val="00C65161"/>
    <w:rsid w:val="00C779CB"/>
    <w:rsid w:val="00CA105B"/>
    <w:rsid w:val="00CA2E28"/>
    <w:rsid w:val="00CA5721"/>
    <w:rsid w:val="00D03A38"/>
    <w:rsid w:val="00D06B6B"/>
    <w:rsid w:val="00D71BB9"/>
    <w:rsid w:val="00D75982"/>
    <w:rsid w:val="00D81F79"/>
    <w:rsid w:val="00D93424"/>
    <w:rsid w:val="00DF763D"/>
    <w:rsid w:val="00E13A0B"/>
    <w:rsid w:val="00E25A6C"/>
    <w:rsid w:val="00E3318B"/>
    <w:rsid w:val="00E5707B"/>
    <w:rsid w:val="00E57459"/>
    <w:rsid w:val="00E6123D"/>
    <w:rsid w:val="00E720C7"/>
    <w:rsid w:val="00E80A95"/>
    <w:rsid w:val="00E90579"/>
    <w:rsid w:val="00E97FAA"/>
    <w:rsid w:val="00EA116B"/>
    <w:rsid w:val="00EA33E8"/>
    <w:rsid w:val="00EB22D8"/>
    <w:rsid w:val="00ED1B2C"/>
    <w:rsid w:val="00EE1FEB"/>
    <w:rsid w:val="00EF6853"/>
    <w:rsid w:val="00F0379F"/>
    <w:rsid w:val="00F04A3A"/>
    <w:rsid w:val="00F20DA5"/>
    <w:rsid w:val="00F22490"/>
    <w:rsid w:val="00F318F2"/>
    <w:rsid w:val="00F420A2"/>
    <w:rsid w:val="00F46D41"/>
    <w:rsid w:val="00F64190"/>
    <w:rsid w:val="00F7746A"/>
    <w:rsid w:val="00FA32ED"/>
    <w:rsid w:val="00FE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F52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D4B3E"/>
    <w:pPr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1L">
    <w:name w:val="1L"/>
    <w:basedOn w:val="Normale"/>
    <w:rsid w:val="006D4B3E"/>
    <w:pPr>
      <w:spacing w:before="240" w:after="0"/>
      <w:ind w:left="113" w:hanging="113"/>
    </w:pPr>
  </w:style>
  <w:style w:type="paragraph" w:customStyle="1" w:styleId="1A">
    <w:name w:val="1A"/>
    <w:basedOn w:val="1L"/>
    <w:rsid w:val="006D4B3E"/>
    <w:pPr>
      <w:ind w:left="227" w:hanging="227"/>
    </w:pPr>
    <w:rPr>
      <w:b/>
      <w:u w:val="single"/>
    </w:rPr>
  </w:style>
  <w:style w:type="paragraph" w:styleId="Testonotadichiusura">
    <w:name w:val="endnote text"/>
    <w:basedOn w:val="Normale"/>
    <w:link w:val="TestonotadichiusuraCarattere"/>
    <w:semiHidden/>
    <w:rsid w:val="006D4B3E"/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2Z">
    <w:name w:val="2Z"/>
    <w:rsid w:val="006D4B3E"/>
    <w:pPr>
      <w:widowControl w:val="0"/>
      <w:spacing w:before="240" w:after="0" w:line="239" w:lineRule="exact"/>
      <w:jc w:val="center"/>
    </w:pPr>
    <w:rPr>
      <w:rFonts w:ascii="Helvetica" w:eastAsia="Times New Roman" w:hAnsi="Helvetica" w:cs="Times New Roman"/>
      <w:sz w:val="20"/>
      <w:szCs w:val="20"/>
      <w:lang w:eastAsia="de-DE"/>
    </w:rPr>
  </w:style>
  <w:style w:type="paragraph" w:customStyle="1" w:styleId="W0">
    <w:name w:val="W0"/>
    <w:basedOn w:val="Normale"/>
    <w:rsid w:val="006D4B3E"/>
    <w:pPr>
      <w:spacing w:before="240" w:after="0"/>
    </w:pPr>
  </w:style>
  <w:style w:type="paragraph" w:styleId="Intestazione">
    <w:name w:val="header"/>
    <w:basedOn w:val="Normale"/>
    <w:link w:val="IntestazioneCarattere"/>
    <w:uiPriority w:val="99"/>
    <w:rsid w:val="006D4B3E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4B3E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Numeropagina">
    <w:name w:val="page number"/>
    <w:basedOn w:val="Carpredefinitoparagrafo"/>
    <w:uiPriority w:val="99"/>
    <w:rsid w:val="006D4B3E"/>
  </w:style>
  <w:style w:type="paragraph" w:styleId="Pidipagina">
    <w:name w:val="footer"/>
    <w:basedOn w:val="Normale"/>
    <w:link w:val="PidipaginaCarattere"/>
    <w:uiPriority w:val="99"/>
    <w:rsid w:val="006D4B3E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StandardZFK">
    <w:name w:val="Standard_ZFK"/>
    <w:basedOn w:val="Normale"/>
    <w:rsid w:val="006D4B3E"/>
    <w:pPr>
      <w:spacing w:before="240" w:after="0"/>
      <w:jc w:val="center"/>
    </w:pPr>
    <w:rPr>
      <w:b/>
      <w:i/>
      <w:lang w:val="it-IT"/>
    </w:rPr>
  </w:style>
  <w:style w:type="paragraph" w:styleId="Corpodeltesto3">
    <w:name w:val="Body Text 3"/>
    <w:basedOn w:val="Normale"/>
    <w:link w:val="Corpodeltesto3Carattere"/>
    <w:semiHidden/>
    <w:rsid w:val="006D4B3E"/>
    <w:pPr>
      <w:spacing w:before="240" w:after="0"/>
    </w:pPr>
    <w:rPr>
      <w:rFonts w:ascii="Times New Roman" w:hAnsi="Times New Roman"/>
      <w:snapToGrid w:val="0"/>
      <w:sz w:val="24"/>
      <w:lang w:val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6D4B3E"/>
    <w:rPr>
      <w:rFonts w:ascii="Times New Roman" w:eastAsia="Times New Roman" w:hAnsi="Times New Roman" w:cs="Times New Roman"/>
      <w:snapToGrid w:val="0"/>
      <w:sz w:val="24"/>
      <w:szCs w:val="20"/>
      <w:lang w:val="it-IT" w:eastAsia="de-DE"/>
    </w:rPr>
  </w:style>
  <w:style w:type="character" w:styleId="Collegamentoipertestuale">
    <w:name w:val="Hyperlink"/>
    <w:basedOn w:val="Carpredefinitoparagrafo"/>
    <w:uiPriority w:val="99"/>
    <w:rsid w:val="006D4B3E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unhideWhenUsed/>
    <w:rsid w:val="006D4B3E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semiHidden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character" w:styleId="Testosegnaposto">
    <w:name w:val="Placeholder Text"/>
    <w:basedOn w:val="Carpredefinitoparagrafo"/>
    <w:uiPriority w:val="99"/>
    <w:semiHidden/>
    <w:rsid w:val="00433EFB"/>
    <w:rPr>
      <w:color w:val="808080"/>
    </w:rPr>
  </w:style>
  <w:style w:type="paragraph" w:styleId="Corpotesto">
    <w:name w:val="Body Text"/>
    <w:basedOn w:val="Normale"/>
    <w:link w:val="CorpotestoCarattere"/>
    <w:uiPriority w:val="99"/>
    <w:unhideWhenUsed/>
    <w:rsid w:val="00C65161"/>
  </w:style>
  <w:style w:type="character" w:customStyle="1" w:styleId="CorpotestoCarattere">
    <w:name w:val="Corpo testo Carattere"/>
    <w:basedOn w:val="Carpredefinitoparagrafo"/>
    <w:link w:val="Corpotesto"/>
    <w:uiPriority w:val="99"/>
    <w:rsid w:val="00C65161"/>
    <w:rPr>
      <w:rFonts w:ascii="Arial" w:eastAsia="Times New Roman" w:hAnsi="Arial" w:cs="Times New Roman"/>
      <w:sz w:val="20"/>
      <w:szCs w:val="20"/>
      <w:lang w:eastAsia="de-D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5161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3A3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3A38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camcom.bz.i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camcom.bz.it/it/privacy-serviz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norm@legalmail.it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6C1E7-A87D-4A96-B36B-56F940571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Mediationsantrag_istanza_2024.dotx</Template>
  <TotalTime>0</TotalTime>
  <Pages>9</Pages>
  <Words>2395</Words>
  <Characters>13654</Characters>
  <Application>Microsoft Office Word</Application>
  <DocSecurity>0</DocSecurity>
  <Lines>113</Lines>
  <Paragraphs>32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Moresco Ingrid</dc:creator>
  <cp:keywords/>
  <dc:description/>
  <cp:lastModifiedBy>Moresco Ingrid</cp:lastModifiedBy>
  <cp:revision>2</cp:revision>
  <cp:lastPrinted>2025-09-04T10:11:00Z</cp:lastPrinted>
  <dcterms:created xsi:type="dcterms:W3CDTF">2025-09-04T10:14:00Z</dcterms:created>
  <dcterms:modified xsi:type="dcterms:W3CDTF">2025-09-04T10:14:00Z</dcterms:modified>
</cp:coreProperties>
</file>